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C349D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HARDYNG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1F6B4327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Bedfordshire. Husbandman.</w:t>
      </w:r>
    </w:p>
    <w:p w14:paraId="70FBFA05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B37D44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D95F76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Nov.1479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John Stokes of London,</w:t>
      </w:r>
    </w:p>
    <w:p w14:paraId="63300FD3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grocer(q.v.), touching a debt.    (C.P.R. 1476-85 p.149)</w:t>
      </w:r>
    </w:p>
    <w:p w14:paraId="45DC0950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5E1EFA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D7194A" w14:textId="77777777" w:rsidR="0098406B" w:rsidRDefault="0098406B" w:rsidP="009840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p w14:paraId="48479A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73CCF" w14:textId="77777777" w:rsidR="0098406B" w:rsidRDefault="0098406B" w:rsidP="009139A6">
      <w:r>
        <w:separator/>
      </w:r>
    </w:p>
  </w:endnote>
  <w:endnote w:type="continuationSeparator" w:id="0">
    <w:p w14:paraId="4717D91A" w14:textId="77777777" w:rsidR="0098406B" w:rsidRDefault="009840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F1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0B6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A9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D3ADD" w14:textId="77777777" w:rsidR="0098406B" w:rsidRDefault="0098406B" w:rsidP="009139A6">
      <w:r>
        <w:separator/>
      </w:r>
    </w:p>
  </w:footnote>
  <w:footnote w:type="continuationSeparator" w:id="0">
    <w:p w14:paraId="79241B4A" w14:textId="77777777" w:rsidR="0098406B" w:rsidRDefault="009840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31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067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DC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6B"/>
    <w:rsid w:val="000666E0"/>
    <w:rsid w:val="002510B7"/>
    <w:rsid w:val="005C130B"/>
    <w:rsid w:val="00826F5C"/>
    <w:rsid w:val="009139A6"/>
    <w:rsid w:val="009448BB"/>
    <w:rsid w:val="0098406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E554"/>
  <w15:chartTrackingRefBased/>
  <w15:docId w15:val="{1AAA39F9-D193-4C01-9DE8-C983A5F8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2021-06-04T20:31:00Z</dcterms:created>
  <dcterms:modified xsi:type="dcterms:W3CDTF">2021-06-04T20:31:00Z</dcterms:modified>
</cp:coreProperties>
</file>