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5EC7" w14:textId="77777777" w:rsidR="006B2F86" w:rsidRDefault="00FB6985" w:rsidP="00E71FC3">
      <w:pPr>
        <w:pStyle w:val="NoSpacing"/>
      </w:pPr>
      <w:r>
        <w:rPr>
          <w:u w:val="single"/>
        </w:rPr>
        <w:t>Juliana HARDYNG</w:t>
      </w:r>
      <w:r>
        <w:t xml:space="preserve">  </w:t>
      </w:r>
      <w:proofErr w:type="gramStart"/>
      <w:r>
        <w:t xml:space="preserve">   (</w:t>
      </w:r>
      <w:proofErr w:type="gramEnd"/>
      <w:r>
        <w:t>d.1465-6)</w:t>
      </w:r>
    </w:p>
    <w:p w14:paraId="7EEAC311" w14:textId="77777777" w:rsidR="00FB6985" w:rsidRDefault="00FB6985" w:rsidP="00E71FC3">
      <w:pPr>
        <w:pStyle w:val="NoSpacing"/>
      </w:pPr>
      <w:r>
        <w:t>of Newark, Nottinghamshire.</w:t>
      </w:r>
    </w:p>
    <w:p w14:paraId="0F4A6E05" w14:textId="77777777" w:rsidR="00FB6985" w:rsidRDefault="00FB6985" w:rsidP="00E71FC3">
      <w:pPr>
        <w:pStyle w:val="NoSpacing"/>
      </w:pPr>
    </w:p>
    <w:p w14:paraId="356B7F9F" w14:textId="77777777" w:rsidR="00FB6985" w:rsidRDefault="00FB6985" w:rsidP="00E71FC3">
      <w:pPr>
        <w:pStyle w:val="NoSpacing"/>
      </w:pPr>
    </w:p>
    <w:p w14:paraId="780BCD60" w14:textId="77777777" w:rsidR="00FB6985" w:rsidRDefault="00FB6985" w:rsidP="00E71FC3">
      <w:pPr>
        <w:pStyle w:val="NoSpacing"/>
      </w:pPr>
      <w:r>
        <w:t>= William.    (W.Y.R. p.79)</w:t>
      </w:r>
    </w:p>
    <w:p w14:paraId="77D2DB2D" w14:textId="77777777" w:rsidR="00FB6985" w:rsidRDefault="00FB6985" w:rsidP="00E71FC3">
      <w:pPr>
        <w:pStyle w:val="NoSpacing"/>
      </w:pPr>
    </w:p>
    <w:p w14:paraId="6F2F3E90" w14:textId="77777777" w:rsidR="00FB6985" w:rsidRDefault="00FB6985" w:rsidP="00E71FC3">
      <w:pPr>
        <w:pStyle w:val="NoSpacing"/>
      </w:pPr>
    </w:p>
    <w:p w14:paraId="028005D7" w14:textId="58E09352" w:rsidR="00FB6985" w:rsidRDefault="00FB6985" w:rsidP="00E71FC3">
      <w:pPr>
        <w:pStyle w:val="NoSpacing"/>
      </w:pPr>
      <w:r>
        <w:t>12 Nov.1465</w:t>
      </w:r>
      <w:r>
        <w:tab/>
      </w:r>
      <w:r w:rsidR="00C01008">
        <w:t>Sh</w:t>
      </w:r>
      <w:r>
        <w:t>e made h</w:t>
      </w:r>
      <w:r w:rsidR="00C01008">
        <w:t>er</w:t>
      </w:r>
      <w:r>
        <w:t xml:space="preserve"> Will.   (ibid.)</w:t>
      </w:r>
    </w:p>
    <w:p w14:paraId="046CAF66" w14:textId="5CEE09ED" w:rsidR="00FB6985" w:rsidRDefault="00FB6985" w:rsidP="00FB6985">
      <w:pPr>
        <w:pStyle w:val="NoSpacing"/>
      </w:pPr>
      <w:r>
        <w:t>19 Jan.</w:t>
      </w:r>
      <w:r>
        <w:tab/>
        <w:t>1466</w:t>
      </w:r>
      <w:r>
        <w:tab/>
        <w:t>Probate of h</w:t>
      </w:r>
      <w:r w:rsidR="00C01008">
        <w:t>er</w:t>
      </w:r>
      <w:bookmarkStart w:id="0" w:name="_GoBack"/>
      <w:bookmarkEnd w:id="0"/>
      <w:r>
        <w:t xml:space="preserve"> Will.   (ibid.)</w:t>
      </w:r>
    </w:p>
    <w:p w14:paraId="58918890" w14:textId="77777777" w:rsidR="00FB6985" w:rsidRDefault="00FB6985" w:rsidP="00FB6985">
      <w:pPr>
        <w:pStyle w:val="NoSpacing"/>
      </w:pPr>
    </w:p>
    <w:p w14:paraId="6230E919" w14:textId="77777777" w:rsidR="00FB6985" w:rsidRDefault="00FB6985" w:rsidP="00FB6985">
      <w:pPr>
        <w:pStyle w:val="NoSpacing"/>
      </w:pPr>
    </w:p>
    <w:p w14:paraId="096B4B1D" w14:textId="77777777" w:rsidR="00FB6985" w:rsidRDefault="00FB6985" w:rsidP="00FB6985">
      <w:pPr>
        <w:pStyle w:val="NoSpacing"/>
      </w:pPr>
      <w:r>
        <w:t>16 January 2018</w:t>
      </w:r>
    </w:p>
    <w:p w14:paraId="742D41A4" w14:textId="77777777" w:rsidR="00FB6985" w:rsidRPr="00FB6985" w:rsidRDefault="00FB6985" w:rsidP="00E71FC3">
      <w:pPr>
        <w:pStyle w:val="NoSpacing"/>
      </w:pPr>
    </w:p>
    <w:sectPr w:rsidR="00FB6985" w:rsidRPr="00FB69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83FAF" w14:textId="77777777" w:rsidR="00FB6985" w:rsidRDefault="00FB6985" w:rsidP="00E71FC3">
      <w:pPr>
        <w:spacing w:after="0" w:line="240" w:lineRule="auto"/>
      </w:pPr>
      <w:r>
        <w:separator/>
      </w:r>
    </w:p>
  </w:endnote>
  <w:endnote w:type="continuationSeparator" w:id="0">
    <w:p w14:paraId="7A0C152B" w14:textId="77777777" w:rsidR="00FB6985" w:rsidRDefault="00FB6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392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C33EE" w14:textId="77777777" w:rsidR="00FB6985" w:rsidRDefault="00FB6985" w:rsidP="00E71FC3">
      <w:pPr>
        <w:spacing w:after="0" w:line="240" w:lineRule="auto"/>
      </w:pPr>
      <w:r>
        <w:separator/>
      </w:r>
    </w:p>
  </w:footnote>
  <w:footnote w:type="continuationSeparator" w:id="0">
    <w:p w14:paraId="58E2C12F" w14:textId="77777777" w:rsidR="00FB6985" w:rsidRDefault="00FB6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85"/>
    <w:rsid w:val="001A7C09"/>
    <w:rsid w:val="00577BD5"/>
    <w:rsid w:val="00656CBA"/>
    <w:rsid w:val="006A1F77"/>
    <w:rsid w:val="00733BE7"/>
    <w:rsid w:val="00AB52E8"/>
    <w:rsid w:val="00B16D3F"/>
    <w:rsid w:val="00BB41AC"/>
    <w:rsid w:val="00C01008"/>
    <w:rsid w:val="00E71FC3"/>
    <w:rsid w:val="00EF4813"/>
    <w:rsid w:val="00FB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30B4E"/>
  <w15:chartTrackingRefBased/>
  <w15:docId w15:val="{231BC537-CF42-428A-8D0A-287456AB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2018-01-16T21:40:00Z</dcterms:created>
  <dcterms:modified xsi:type="dcterms:W3CDTF">2018-07-20T09:08:00Z</dcterms:modified>
</cp:coreProperties>
</file>