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AC1" w:rsidRDefault="000B0AC1" w:rsidP="000B0AC1">
      <w:pPr>
        <w:pStyle w:val="NoSpacing"/>
      </w:pPr>
      <w:r>
        <w:rPr>
          <w:u w:val="single"/>
        </w:rPr>
        <w:t>William HERYSSH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:rsidR="000B0AC1" w:rsidRDefault="00196D8B" w:rsidP="000B0AC1">
      <w:pPr>
        <w:pStyle w:val="NoSpacing"/>
      </w:pPr>
      <w:r>
        <w:t>of Warmingherst</w:t>
      </w:r>
      <w:bookmarkStart w:id="0" w:name="_GoBack"/>
      <w:bookmarkEnd w:id="0"/>
      <w:r w:rsidR="000B0AC1">
        <w:t>, Sussex. Labourer.</w:t>
      </w:r>
    </w:p>
    <w:p w:rsidR="000B0AC1" w:rsidRDefault="000B0AC1" w:rsidP="000B0AC1">
      <w:pPr>
        <w:pStyle w:val="NoSpacing"/>
      </w:pPr>
    </w:p>
    <w:p w:rsidR="000B0AC1" w:rsidRDefault="000B0AC1" w:rsidP="000B0AC1">
      <w:pPr>
        <w:pStyle w:val="NoSpacing"/>
      </w:pPr>
    </w:p>
    <w:p w:rsidR="000B0AC1" w:rsidRDefault="000B0AC1" w:rsidP="000B0AC1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0B0AC1" w:rsidRDefault="000B0AC1" w:rsidP="000B0AC1">
      <w:pPr>
        <w:pStyle w:val="NoSpacing"/>
      </w:pPr>
    </w:p>
    <w:p w:rsidR="000B0AC1" w:rsidRDefault="000B0AC1" w:rsidP="000B0AC1">
      <w:pPr>
        <w:pStyle w:val="NoSpacing"/>
      </w:pPr>
    </w:p>
    <w:p w:rsidR="000B0AC1" w:rsidRDefault="000B0AC1" w:rsidP="000B0AC1">
      <w:pPr>
        <w:pStyle w:val="NoSpacing"/>
      </w:pPr>
    </w:p>
    <w:p w:rsidR="000B0AC1" w:rsidRDefault="000B0AC1" w:rsidP="000B0AC1">
      <w:pPr>
        <w:pStyle w:val="NoSpacing"/>
      </w:pPr>
      <w:r>
        <w:t>7 August 2016</w:t>
      </w:r>
    </w:p>
    <w:p w:rsidR="006B2F86" w:rsidRPr="000B0AC1" w:rsidRDefault="00196D8B" w:rsidP="00E71FC3">
      <w:pPr>
        <w:pStyle w:val="NoSpacing"/>
      </w:pPr>
    </w:p>
    <w:sectPr w:rsidR="006B2F86" w:rsidRPr="000B0A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AC1" w:rsidRDefault="000B0AC1" w:rsidP="00E71FC3">
      <w:pPr>
        <w:spacing w:after="0" w:line="240" w:lineRule="auto"/>
      </w:pPr>
      <w:r>
        <w:separator/>
      </w:r>
    </w:p>
  </w:endnote>
  <w:endnote w:type="continuationSeparator" w:id="0">
    <w:p w:rsidR="000B0AC1" w:rsidRDefault="000B0A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AC1" w:rsidRDefault="000B0AC1" w:rsidP="00E71FC3">
      <w:pPr>
        <w:spacing w:after="0" w:line="240" w:lineRule="auto"/>
      </w:pPr>
      <w:r>
        <w:separator/>
      </w:r>
    </w:p>
  </w:footnote>
  <w:footnote w:type="continuationSeparator" w:id="0">
    <w:p w:rsidR="000B0AC1" w:rsidRDefault="000B0A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AC1"/>
    <w:rsid w:val="000B0AC1"/>
    <w:rsid w:val="00196D8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A1E3"/>
  <w15:chartTrackingRefBased/>
  <w15:docId w15:val="{1A33A046-B86A-4D4F-95D5-D856ADEA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2016-08-07T20:17:00Z</dcterms:created>
  <dcterms:modified xsi:type="dcterms:W3CDTF">2016-08-07T20:41:00Z</dcterms:modified>
</cp:coreProperties>
</file>