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3E9B6" w14:textId="77777777" w:rsidR="00763EEA" w:rsidRDefault="00763EEA" w:rsidP="007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HERYOT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fl.1476)</w:t>
      </w:r>
    </w:p>
    <w:p w14:paraId="3BA9A603" w14:textId="77777777" w:rsidR="00763EEA" w:rsidRDefault="00763EEA" w:rsidP="007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76529216" w14:textId="77777777" w:rsidR="00763EEA" w:rsidRDefault="00763EEA" w:rsidP="00763EEA">
      <w:pPr>
        <w:pStyle w:val="NoSpacing"/>
        <w:rPr>
          <w:rFonts w:cs="Times New Roman"/>
          <w:szCs w:val="24"/>
        </w:rPr>
      </w:pPr>
    </w:p>
    <w:p w14:paraId="58BB3D64" w14:textId="77777777" w:rsidR="00763EEA" w:rsidRDefault="00763EEA" w:rsidP="00763EEA">
      <w:pPr>
        <w:pStyle w:val="NoSpacing"/>
        <w:rPr>
          <w:rFonts w:cs="Times New Roman"/>
          <w:szCs w:val="24"/>
        </w:rPr>
      </w:pPr>
    </w:p>
    <w:p w14:paraId="222F18A5" w14:textId="77777777" w:rsidR="00763EEA" w:rsidRDefault="00763EEA" w:rsidP="007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Feb.1476</w:t>
      </w:r>
      <w:r>
        <w:rPr>
          <w:rFonts w:cs="Times New Roman"/>
          <w:szCs w:val="24"/>
        </w:rPr>
        <w:tab/>
        <w:t xml:space="preserve">He was one of those to whom Richard </w:t>
      </w:r>
      <w:proofErr w:type="spellStart"/>
      <w:r>
        <w:rPr>
          <w:rFonts w:cs="Times New Roman"/>
          <w:szCs w:val="24"/>
        </w:rPr>
        <w:t>Ungley</w:t>
      </w:r>
      <w:proofErr w:type="spellEnd"/>
      <w:r>
        <w:rPr>
          <w:rFonts w:cs="Times New Roman"/>
          <w:szCs w:val="24"/>
        </w:rPr>
        <w:t xml:space="preserve"> of London(q.v.) gifted his </w:t>
      </w:r>
      <w:proofErr w:type="gramStart"/>
      <w:r>
        <w:rPr>
          <w:rFonts w:cs="Times New Roman"/>
          <w:szCs w:val="24"/>
        </w:rPr>
        <w:t>goods</w:t>
      </w:r>
      <w:proofErr w:type="gramEnd"/>
    </w:p>
    <w:p w14:paraId="03D13A53" w14:textId="77777777" w:rsidR="00763EEA" w:rsidRDefault="00763EEA" w:rsidP="007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chattels.</w:t>
      </w:r>
    </w:p>
    <w:p w14:paraId="0CB74777" w14:textId="77777777" w:rsidR="00763EEA" w:rsidRDefault="00763EEA" w:rsidP="00763EEA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173)</w:t>
      </w:r>
    </w:p>
    <w:p w14:paraId="6E3D5461" w14:textId="77777777" w:rsidR="00763EEA" w:rsidRDefault="00763EEA" w:rsidP="00763EEA">
      <w:pPr>
        <w:pStyle w:val="NoSpacing"/>
        <w:rPr>
          <w:rFonts w:cs="Times New Roman"/>
          <w:szCs w:val="24"/>
        </w:rPr>
      </w:pPr>
    </w:p>
    <w:p w14:paraId="41DAF743" w14:textId="77777777" w:rsidR="00763EEA" w:rsidRDefault="00763EEA" w:rsidP="00763EEA">
      <w:pPr>
        <w:pStyle w:val="NoSpacing"/>
        <w:rPr>
          <w:rFonts w:cs="Times New Roman"/>
          <w:szCs w:val="24"/>
        </w:rPr>
      </w:pPr>
    </w:p>
    <w:p w14:paraId="084CA015" w14:textId="77777777" w:rsidR="00763EEA" w:rsidRDefault="00763EEA" w:rsidP="00763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May 2023</w:t>
      </w:r>
    </w:p>
    <w:p w14:paraId="0686A3C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A334C" w14:textId="77777777" w:rsidR="00763EEA" w:rsidRDefault="00763EEA" w:rsidP="009139A6">
      <w:r>
        <w:separator/>
      </w:r>
    </w:p>
  </w:endnote>
  <w:endnote w:type="continuationSeparator" w:id="0">
    <w:p w14:paraId="47D1D0A4" w14:textId="77777777" w:rsidR="00763EEA" w:rsidRDefault="00763E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CB0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3BC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C06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5E0BB" w14:textId="77777777" w:rsidR="00763EEA" w:rsidRDefault="00763EEA" w:rsidP="009139A6">
      <w:r>
        <w:separator/>
      </w:r>
    </w:p>
  </w:footnote>
  <w:footnote w:type="continuationSeparator" w:id="0">
    <w:p w14:paraId="22F4C038" w14:textId="77777777" w:rsidR="00763EEA" w:rsidRDefault="00763E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EC0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E9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3FB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EA"/>
    <w:rsid w:val="000666E0"/>
    <w:rsid w:val="002510B7"/>
    <w:rsid w:val="005C130B"/>
    <w:rsid w:val="00763EE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0DA83"/>
  <w15:chartTrackingRefBased/>
  <w15:docId w15:val="{4A48CD06-41A7-4B5D-9742-6CF50FCA5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2023-05-04T12:02:00Z</dcterms:created>
  <dcterms:modified xsi:type="dcterms:W3CDTF">2023-05-04T12:03:00Z</dcterms:modified>
</cp:coreProperties>
</file>