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BD975" w14:textId="77777777" w:rsidR="0061383E" w:rsidRDefault="0061383E" w:rsidP="00613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William HERYNGTON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10C241C3" w14:textId="77777777" w:rsidR="0061383E" w:rsidRDefault="0061383E" w:rsidP="00613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O.S.A. </w:t>
      </w:r>
    </w:p>
    <w:p w14:paraId="07618AAB" w14:textId="77777777" w:rsidR="0061383E" w:rsidRDefault="0061383E" w:rsidP="0061383E">
      <w:pPr>
        <w:pStyle w:val="NoSpacing"/>
        <w:rPr>
          <w:rFonts w:cs="Times New Roman"/>
          <w:szCs w:val="24"/>
        </w:rPr>
      </w:pPr>
    </w:p>
    <w:p w14:paraId="441177C5" w14:textId="77777777" w:rsidR="0061383E" w:rsidRDefault="0061383E" w:rsidP="0061383E">
      <w:pPr>
        <w:pStyle w:val="NoSpacing"/>
        <w:rPr>
          <w:rFonts w:cs="Times New Roman"/>
          <w:szCs w:val="24"/>
        </w:rPr>
      </w:pPr>
    </w:p>
    <w:p w14:paraId="6D2C9C80" w14:textId="77777777" w:rsidR="0061383E" w:rsidRDefault="0061383E" w:rsidP="00613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 xml:space="preserve">He was ordained acolyte in the church of the Dominicans in York by </w:t>
      </w:r>
    </w:p>
    <w:p w14:paraId="637CD5D5" w14:textId="77777777" w:rsidR="0061383E" w:rsidRDefault="0061383E" w:rsidP="00613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Northbrugge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Suffragen</w:t>
      </w:r>
      <w:proofErr w:type="spellEnd"/>
      <w:r>
        <w:rPr>
          <w:rFonts w:cs="Times New Roman"/>
          <w:szCs w:val="24"/>
        </w:rPr>
        <w:t xml:space="preserve"> Archbishop of York(q.v.).</w:t>
      </w:r>
    </w:p>
    <w:p w14:paraId="4724259E" w14:textId="77777777" w:rsidR="0061383E" w:rsidRDefault="0061383E" w:rsidP="00613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(York Clergy </w:t>
      </w:r>
      <w:proofErr w:type="spellStart"/>
      <w:r>
        <w:rPr>
          <w:rFonts w:cs="Times New Roman"/>
          <w:szCs w:val="24"/>
        </w:rPr>
        <w:t>Ordonations</w:t>
      </w:r>
      <w:proofErr w:type="spellEnd"/>
      <w:r>
        <w:rPr>
          <w:rFonts w:cs="Times New Roman"/>
          <w:szCs w:val="24"/>
        </w:rPr>
        <w:t xml:space="preserve"> 1400-24, ed. David </w:t>
      </w:r>
      <w:proofErr w:type="spellStart"/>
      <w:proofErr w:type="gramStart"/>
      <w:r>
        <w:rPr>
          <w:rFonts w:cs="Times New Roman"/>
          <w:szCs w:val="24"/>
        </w:rPr>
        <w:t>M.Smith</w:t>
      </w:r>
      <w:proofErr w:type="spellEnd"/>
      <w:proofErr w:type="gramEnd"/>
      <w:r>
        <w:rPr>
          <w:rFonts w:cs="Times New Roman"/>
          <w:szCs w:val="24"/>
        </w:rPr>
        <w:t>, 2020)</w:t>
      </w:r>
    </w:p>
    <w:p w14:paraId="50C4050D" w14:textId="77777777" w:rsidR="0061383E" w:rsidRDefault="0061383E" w:rsidP="0061383E">
      <w:pPr>
        <w:pStyle w:val="NoSpacing"/>
        <w:rPr>
          <w:rFonts w:cs="Times New Roman"/>
          <w:szCs w:val="24"/>
        </w:rPr>
      </w:pPr>
    </w:p>
    <w:p w14:paraId="0B0297B9" w14:textId="77777777" w:rsidR="0061383E" w:rsidRDefault="0061383E" w:rsidP="0061383E">
      <w:pPr>
        <w:pStyle w:val="NoSpacing"/>
        <w:rPr>
          <w:rFonts w:cs="Times New Roman"/>
          <w:szCs w:val="24"/>
        </w:rPr>
      </w:pPr>
    </w:p>
    <w:p w14:paraId="7D833911" w14:textId="77777777" w:rsidR="0061383E" w:rsidRDefault="0061383E" w:rsidP="00613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01532F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2DD9FE" w14:textId="77777777" w:rsidR="0061383E" w:rsidRDefault="0061383E" w:rsidP="009139A6">
      <w:r>
        <w:separator/>
      </w:r>
    </w:p>
  </w:endnote>
  <w:endnote w:type="continuationSeparator" w:id="0">
    <w:p w14:paraId="0A7612CA" w14:textId="77777777" w:rsidR="0061383E" w:rsidRDefault="006138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105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4AB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D56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49AE0" w14:textId="77777777" w:rsidR="0061383E" w:rsidRDefault="0061383E" w:rsidP="009139A6">
      <w:r>
        <w:separator/>
      </w:r>
    </w:p>
  </w:footnote>
  <w:footnote w:type="continuationSeparator" w:id="0">
    <w:p w14:paraId="52687749" w14:textId="77777777" w:rsidR="0061383E" w:rsidRDefault="006138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612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952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9BE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3E"/>
    <w:rsid w:val="000666E0"/>
    <w:rsid w:val="002510B7"/>
    <w:rsid w:val="00270799"/>
    <w:rsid w:val="005C130B"/>
    <w:rsid w:val="0061383E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0A83"/>
  <w15:chartTrackingRefBased/>
  <w15:docId w15:val="{3B58D6C5-E1C8-4B87-8DBE-691FC9C7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2024-05-26T20:44:00Z</dcterms:created>
  <dcterms:modified xsi:type="dcterms:W3CDTF">2024-05-26T20:44:00Z</dcterms:modified>
</cp:coreProperties>
</file>