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6E086" w14:textId="77777777" w:rsidR="00DD0B06" w:rsidRDefault="00DD0B06" w:rsidP="00E71FC3">
      <w:pPr>
        <w:pStyle w:val="NoSpacing"/>
      </w:pPr>
      <w:r>
        <w:rPr>
          <w:u w:val="single"/>
        </w:rPr>
        <w:t>Adam HERYNGTON</w:t>
      </w:r>
      <w:r>
        <w:t xml:space="preserve">    </w:t>
      </w:r>
      <w:proofErr w:type="gramStart"/>
      <w:r>
        <w:t xml:space="preserve">   (</w:t>
      </w:r>
      <w:proofErr w:type="gramEnd"/>
      <w:r>
        <w:t>d.1503)</w:t>
      </w:r>
    </w:p>
    <w:p w14:paraId="3124B595" w14:textId="77777777" w:rsidR="00DD0B06" w:rsidRDefault="00DD0B06" w:rsidP="00E71FC3">
      <w:pPr>
        <w:pStyle w:val="NoSpacing"/>
      </w:pPr>
      <w:r>
        <w:t>of Scarborough.</w:t>
      </w:r>
    </w:p>
    <w:p w14:paraId="67E14B5F" w14:textId="77777777" w:rsidR="00DD0B06" w:rsidRDefault="00DD0B06" w:rsidP="00E71FC3">
      <w:pPr>
        <w:pStyle w:val="NoSpacing"/>
      </w:pPr>
    </w:p>
    <w:p w14:paraId="53F39E4C" w14:textId="77777777" w:rsidR="00DD0B06" w:rsidRDefault="00DD0B06" w:rsidP="00E71FC3">
      <w:pPr>
        <w:pStyle w:val="NoSpacing"/>
      </w:pPr>
    </w:p>
    <w:p w14:paraId="28849AC0" w14:textId="77777777" w:rsidR="00DD0B06" w:rsidRDefault="00DD0B06" w:rsidP="00E71FC3">
      <w:pPr>
        <w:pStyle w:val="NoSpacing"/>
      </w:pPr>
      <w:r>
        <w:t>10 Oct.1503</w:t>
      </w:r>
      <w:r>
        <w:tab/>
      </w:r>
      <w:r>
        <w:t>He made his Will.   (W.Y.R. p.83)</w:t>
      </w:r>
    </w:p>
    <w:p w14:paraId="3646315C" w14:textId="77777777" w:rsidR="00DD0B06" w:rsidRDefault="00DD0B06" w:rsidP="00DD0B06">
      <w:pPr>
        <w:pStyle w:val="NoSpacing"/>
      </w:pPr>
      <w:r>
        <w:t>20 Nov.</w:t>
      </w:r>
      <w:r>
        <w:tab/>
      </w:r>
      <w:r>
        <w:t>Probate of his Will.   (ibid.)</w:t>
      </w:r>
    </w:p>
    <w:p w14:paraId="3DE063AC" w14:textId="77777777" w:rsidR="00DD0B06" w:rsidRDefault="00DD0B06" w:rsidP="00DD0B06">
      <w:pPr>
        <w:pStyle w:val="NoSpacing"/>
      </w:pPr>
    </w:p>
    <w:p w14:paraId="645CA1BD" w14:textId="77777777" w:rsidR="00DD0B06" w:rsidRDefault="00DD0B06" w:rsidP="00DD0B06">
      <w:pPr>
        <w:pStyle w:val="NoSpacing"/>
      </w:pPr>
    </w:p>
    <w:p w14:paraId="50B5AAD9" w14:textId="77777777" w:rsidR="00DD0B06" w:rsidRDefault="00DD0B06" w:rsidP="00DD0B06">
      <w:pPr>
        <w:pStyle w:val="NoSpacing"/>
      </w:pPr>
      <w:r>
        <w:t>5 April 2018</w:t>
      </w:r>
    </w:p>
    <w:p w14:paraId="23C62F25" w14:textId="6F5A96AD" w:rsidR="006B2F86" w:rsidRPr="00DD0B06" w:rsidRDefault="00DD0B06" w:rsidP="00E71FC3">
      <w:pPr>
        <w:pStyle w:val="NoSpacing"/>
      </w:pPr>
      <w:bookmarkStart w:id="0" w:name="_GoBack"/>
      <w:bookmarkEnd w:id="0"/>
      <w:r>
        <w:t xml:space="preserve">    </w:t>
      </w:r>
    </w:p>
    <w:sectPr w:rsidR="006B2F86" w:rsidRPr="00DD0B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D942C" w14:textId="77777777" w:rsidR="00DD0B06" w:rsidRDefault="00DD0B06" w:rsidP="00E71FC3">
      <w:pPr>
        <w:spacing w:after="0" w:line="240" w:lineRule="auto"/>
      </w:pPr>
      <w:r>
        <w:separator/>
      </w:r>
    </w:p>
  </w:endnote>
  <w:endnote w:type="continuationSeparator" w:id="0">
    <w:p w14:paraId="74C40214" w14:textId="77777777" w:rsidR="00DD0B06" w:rsidRDefault="00DD0B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404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B56B7" w14:textId="77777777" w:rsidR="00DD0B06" w:rsidRDefault="00DD0B06" w:rsidP="00E71FC3">
      <w:pPr>
        <w:spacing w:after="0" w:line="240" w:lineRule="auto"/>
      </w:pPr>
      <w:r>
        <w:separator/>
      </w:r>
    </w:p>
  </w:footnote>
  <w:footnote w:type="continuationSeparator" w:id="0">
    <w:p w14:paraId="6E21D663" w14:textId="77777777" w:rsidR="00DD0B06" w:rsidRDefault="00DD0B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06"/>
    <w:rsid w:val="001A7C09"/>
    <w:rsid w:val="00577BD5"/>
    <w:rsid w:val="00656CBA"/>
    <w:rsid w:val="006A1F77"/>
    <w:rsid w:val="00733BE7"/>
    <w:rsid w:val="00AB52E8"/>
    <w:rsid w:val="00B16D3F"/>
    <w:rsid w:val="00BB41AC"/>
    <w:rsid w:val="00DD0B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0CB5"/>
  <w15:chartTrackingRefBased/>
  <w15:docId w15:val="{C65CCBF7-9F38-455B-A6D4-2C35F38F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2018-04-05T21:44:00Z</dcterms:created>
  <dcterms:modified xsi:type="dcterms:W3CDTF">2018-04-05T21:47:00Z</dcterms:modified>
</cp:coreProperties>
</file>