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74CCD" w14:textId="77777777" w:rsidR="00105867" w:rsidRDefault="00105867" w:rsidP="001058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Peter HERYNDALE</w:t>
      </w:r>
      <w:r>
        <w:rPr>
          <w:rFonts w:ascii="Times New Roman" w:hAnsi="Times New Roman" w:cs="Times New Roman"/>
        </w:rPr>
        <w:t xml:space="preserve">       (fl.1483)</w:t>
      </w:r>
    </w:p>
    <w:p w14:paraId="0F1A0DF2" w14:textId="77777777" w:rsidR="00105867" w:rsidRDefault="00105867" w:rsidP="001058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Maidstone, Kent. Dyer.</w:t>
      </w:r>
    </w:p>
    <w:p w14:paraId="7595BC9A" w14:textId="77777777" w:rsidR="00105867" w:rsidRDefault="00105867" w:rsidP="00105867">
      <w:pPr>
        <w:rPr>
          <w:rFonts w:ascii="Times New Roman" w:hAnsi="Times New Roman" w:cs="Times New Roman"/>
        </w:rPr>
      </w:pPr>
    </w:p>
    <w:p w14:paraId="0C7148EC" w14:textId="77777777" w:rsidR="00105867" w:rsidRDefault="00105867" w:rsidP="00105867">
      <w:pPr>
        <w:rPr>
          <w:rFonts w:ascii="Times New Roman" w:hAnsi="Times New Roman" w:cs="Times New Roman"/>
        </w:rPr>
      </w:pPr>
    </w:p>
    <w:p w14:paraId="71074BA4" w14:textId="77777777" w:rsidR="00105867" w:rsidRDefault="00105867" w:rsidP="001058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Richard Coke(q.v.) brought a plaint of debt against him.</w:t>
      </w:r>
    </w:p>
    <w:p w14:paraId="3FEDBE7A" w14:textId="77777777" w:rsidR="00105867" w:rsidRDefault="00105867" w:rsidP="001058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EB11761" w14:textId="77777777" w:rsidR="00105867" w:rsidRDefault="00105867" w:rsidP="00105867">
      <w:pPr>
        <w:rPr>
          <w:rFonts w:ascii="Times New Roman" w:hAnsi="Times New Roman" w:cs="Times New Roman"/>
        </w:rPr>
      </w:pPr>
    </w:p>
    <w:p w14:paraId="0ADA9B8A" w14:textId="77777777" w:rsidR="00105867" w:rsidRDefault="00105867" w:rsidP="00105867">
      <w:pPr>
        <w:rPr>
          <w:rFonts w:ascii="Times New Roman" w:hAnsi="Times New Roman" w:cs="Times New Roman"/>
        </w:rPr>
      </w:pPr>
    </w:p>
    <w:p w14:paraId="7F8DB28E" w14:textId="77777777" w:rsidR="00105867" w:rsidRDefault="00105867" w:rsidP="001058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July 2019</w:t>
      </w:r>
    </w:p>
    <w:p w14:paraId="2E6918AF" w14:textId="77777777" w:rsidR="006B2F86" w:rsidRPr="00E71FC3" w:rsidRDefault="0010586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4EA3C8" w14:textId="77777777" w:rsidR="00105867" w:rsidRDefault="00105867" w:rsidP="00E71FC3">
      <w:r>
        <w:separator/>
      </w:r>
    </w:p>
  </w:endnote>
  <w:endnote w:type="continuationSeparator" w:id="0">
    <w:p w14:paraId="6B52E0BB" w14:textId="77777777" w:rsidR="00105867" w:rsidRDefault="0010586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2047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E4B9A9" w14:textId="77777777" w:rsidR="00105867" w:rsidRDefault="00105867" w:rsidP="00E71FC3">
      <w:r>
        <w:separator/>
      </w:r>
    </w:p>
  </w:footnote>
  <w:footnote w:type="continuationSeparator" w:id="0">
    <w:p w14:paraId="428B7D03" w14:textId="77777777" w:rsidR="00105867" w:rsidRDefault="0010586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867"/>
    <w:rsid w:val="0010586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A3848"/>
  <w15:chartTrackingRefBased/>
  <w15:docId w15:val="{E64090F6-AA5F-4E64-9C05-A0AC4A60D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86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2019-08-07T20:08:00Z</dcterms:created>
  <dcterms:modified xsi:type="dcterms:W3CDTF">2019-08-07T20:09:00Z</dcterms:modified>
</cp:coreProperties>
</file>