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HERVYLE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d.1419)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nun.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21-195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Jan.1420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Wolverhampton, Staffordshire,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her lands.  (ibid.)</w:t>
      </w: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153D" w:rsidRPr="00DE2C54" w:rsidRDefault="0070153D" w:rsidP="00701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</w:p>
    <w:p w:rsidR="00DD5B8A" w:rsidRPr="0070153D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7015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53D" w:rsidRDefault="0070153D" w:rsidP="00564E3C">
      <w:pPr>
        <w:spacing w:after="0" w:line="240" w:lineRule="auto"/>
      </w:pPr>
      <w:r>
        <w:separator/>
      </w:r>
    </w:p>
  </w:endnote>
  <w:endnote w:type="continuationSeparator" w:id="0">
    <w:p w:rsidR="0070153D" w:rsidRDefault="0070153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153D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53D" w:rsidRDefault="0070153D" w:rsidP="00564E3C">
      <w:pPr>
        <w:spacing w:after="0" w:line="240" w:lineRule="auto"/>
      </w:pPr>
      <w:r>
        <w:separator/>
      </w:r>
    </w:p>
  </w:footnote>
  <w:footnote w:type="continuationSeparator" w:id="0">
    <w:p w:rsidR="0070153D" w:rsidRDefault="0070153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53D"/>
    <w:rsid w:val="00372DC6"/>
    <w:rsid w:val="00564E3C"/>
    <w:rsid w:val="0064591D"/>
    <w:rsid w:val="0070153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713B"/>
  <w15:chartTrackingRefBased/>
  <w15:docId w15:val="{72090F06-B520-4AF8-BE1B-ACC99C7B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2016-01-17T14:40:00Z</dcterms:created>
  <dcterms:modified xsi:type="dcterms:W3CDTF">2016-01-17T14:41:00Z</dcterms:modified>
</cp:coreProperties>
</file>