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B8DAA5" w14:textId="77777777" w:rsidR="004A0BA7" w:rsidRDefault="004A0BA7" w:rsidP="004A0BA7">
      <w:pPr>
        <w:ind w:left="1440" w:hanging="144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HERVYLE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d.1403)</w:t>
      </w:r>
    </w:p>
    <w:p w14:paraId="45A8E8B2" w14:textId="77777777" w:rsidR="004A0BA7" w:rsidRDefault="004A0BA7" w:rsidP="004A0BA7">
      <w:pPr>
        <w:ind w:left="1440" w:hanging="1440"/>
        <w:rPr>
          <w:rFonts w:ascii="Times New Roman" w:hAnsi="Times New Roman" w:cs="Times New Roman"/>
          <w:sz w:val="24"/>
          <w:szCs w:val="24"/>
          <w:lang w:val="en-US"/>
        </w:rPr>
      </w:pPr>
    </w:p>
    <w:p w14:paraId="7BF3DF0F" w14:textId="77777777" w:rsidR="004A0BA7" w:rsidRDefault="004A0BA7" w:rsidP="004A0BA7">
      <w:pPr>
        <w:ind w:left="1440" w:hanging="1440"/>
        <w:rPr>
          <w:rFonts w:ascii="Times New Roman" w:hAnsi="Times New Roman" w:cs="Times New Roman"/>
          <w:sz w:val="24"/>
          <w:szCs w:val="24"/>
          <w:lang w:val="en-US"/>
        </w:rPr>
      </w:pPr>
    </w:p>
    <w:p w14:paraId="55C13FF4" w14:textId="77777777" w:rsidR="004A0BA7" w:rsidRDefault="004A0BA7" w:rsidP="004A0BA7">
      <w:pPr>
        <w:ind w:left="1440" w:hanging="144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20 Feb.1403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had died by this time.     (C.F.R. 1399-1405 p.219)</w:t>
      </w:r>
    </w:p>
    <w:p w14:paraId="71BF5711" w14:textId="77777777" w:rsidR="004A0BA7" w:rsidRDefault="004A0BA7" w:rsidP="004A0BA7">
      <w:pPr>
        <w:ind w:left="1440" w:hanging="1440"/>
        <w:rPr>
          <w:rFonts w:ascii="Times New Roman" w:hAnsi="Times New Roman" w:cs="Times New Roman"/>
          <w:sz w:val="24"/>
          <w:szCs w:val="24"/>
          <w:lang w:val="en-US"/>
        </w:rPr>
      </w:pPr>
    </w:p>
    <w:p w14:paraId="547C28CD" w14:textId="77777777" w:rsidR="004A0BA7" w:rsidRDefault="004A0BA7" w:rsidP="004A0BA7">
      <w:pPr>
        <w:ind w:left="1440" w:hanging="1440"/>
        <w:rPr>
          <w:rFonts w:ascii="Times New Roman" w:hAnsi="Times New Roman" w:cs="Times New Roman"/>
          <w:sz w:val="24"/>
          <w:szCs w:val="24"/>
          <w:lang w:val="en-US"/>
        </w:rPr>
      </w:pPr>
    </w:p>
    <w:p w14:paraId="3A36239A" w14:textId="77777777" w:rsidR="004A0BA7" w:rsidRDefault="004A0BA7" w:rsidP="004A0BA7">
      <w:pPr>
        <w:ind w:left="1440" w:hanging="144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5 June 2021</w:t>
      </w:r>
    </w:p>
    <w:p w14:paraId="413503FE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54E1E1" w14:textId="77777777" w:rsidR="004A0BA7" w:rsidRDefault="004A0BA7" w:rsidP="009139A6">
      <w:r>
        <w:separator/>
      </w:r>
    </w:p>
  </w:endnote>
  <w:endnote w:type="continuationSeparator" w:id="0">
    <w:p w14:paraId="1024209F" w14:textId="77777777" w:rsidR="004A0BA7" w:rsidRDefault="004A0BA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C6EC1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D8E59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36846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E6F7AC" w14:textId="77777777" w:rsidR="004A0BA7" w:rsidRDefault="004A0BA7" w:rsidP="009139A6">
      <w:r>
        <w:separator/>
      </w:r>
    </w:p>
  </w:footnote>
  <w:footnote w:type="continuationSeparator" w:id="0">
    <w:p w14:paraId="6701B76B" w14:textId="77777777" w:rsidR="004A0BA7" w:rsidRDefault="004A0BA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9ED52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6377F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0B691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BA7"/>
    <w:rsid w:val="000666E0"/>
    <w:rsid w:val="002510B7"/>
    <w:rsid w:val="004A0BA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B5CA31"/>
  <w15:chartTrackingRefBased/>
  <w15:docId w15:val="{E5F02597-4A55-4DFE-B5F8-AD981AD50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0BA7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16</Words>
  <Characters>95</Characters>
  <Application>Microsoft Office Word</Application>
  <DocSecurity>0</DocSecurity>
  <Lines>1</Lines>
  <Paragraphs>1</Paragraphs>
  <ScaleCrop>false</ScaleCrop>
  <Company/>
  <LinksUpToDate>false</LinksUpToDate>
  <CharactersWithSpaces>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2021-06-09T19:50:00Z</dcterms:created>
  <dcterms:modified xsi:type="dcterms:W3CDTF">2021-06-09T19:50:00Z</dcterms:modified>
</cp:coreProperties>
</file>