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06E" w:rsidRDefault="00D7206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HERVYLE</w:t>
      </w:r>
      <w:r w:rsidR="00BB3C6B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BB3C6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BB3C6B">
        <w:rPr>
          <w:rFonts w:ascii="Times New Roman" w:hAnsi="Times New Roman" w:cs="Times New Roman"/>
          <w:sz w:val="24"/>
          <w:szCs w:val="24"/>
        </w:rPr>
        <w:t xml:space="preserve">d. by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1420)</w:t>
      </w:r>
    </w:p>
    <w:p w:rsidR="00D7206E" w:rsidRDefault="00D7206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206E" w:rsidRDefault="00D7206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206E" w:rsidRDefault="00D7206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Daughters:  Alice(q.v.), a nun.</w:t>
      </w:r>
    </w:p>
    <w:p w:rsidR="00D7206E" w:rsidRDefault="00D7206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21-194)</w:t>
      </w:r>
    </w:p>
    <w:p w:rsidR="00D7206E" w:rsidRDefault="00D7206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Margaret(q.v.), also a nun.  (ibid. 21-195)</w:t>
      </w:r>
    </w:p>
    <w:p w:rsidR="00D7206E" w:rsidRDefault="00D7206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Joan(q.v.) =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Leventhorp</w:t>
      </w:r>
      <w:proofErr w:type="spellEnd"/>
      <w:r>
        <w:rPr>
          <w:rFonts w:ascii="Times New Roman" w:hAnsi="Times New Roman" w:cs="Times New Roman"/>
          <w:sz w:val="24"/>
          <w:szCs w:val="24"/>
        </w:rPr>
        <w:t>.  (ibid. 21-194)</w:t>
      </w:r>
    </w:p>
    <w:p w:rsidR="00D7206E" w:rsidRDefault="00D7206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206E" w:rsidRDefault="00D7206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206E" w:rsidRPr="00D7206E" w:rsidRDefault="00D7206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January 2016</w:t>
      </w:r>
    </w:p>
    <w:sectPr w:rsidR="00D7206E" w:rsidRPr="00D720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06E" w:rsidRDefault="00D7206E" w:rsidP="00564E3C">
      <w:pPr>
        <w:spacing w:after="0" w:line="240" w:lineRule="auto"/>
      </w:pPr>
      <w:r>
        <w:separator/>
      </w:r>
    </w:p>
  </w:endnote>
  <w:endnote w:type="continuationSeparator" w:id="0">
    <w:p w:rsidR="00D7206E" w:rsidRDefault="00D7206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7206E">
      <w:rPr>
        <w:rFonts w:ascii="Times New Roman" w:hAnsi="Times New Roman" w:cs="Times New Roman"/>
        <w:noProof/>
        <w:sz w:val="24"/>
        <w:szCs w:val="24"/>
      </w:rPr>
      <w:t>17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06E" w:rsidRDefault="00D7206E" w:rsidP="00564E3C">
      <w:pPr>
        <w:spacing w:after="0" w:line="240" w:lineRule="auto"/>
      </w:pPr>
      <w:r>
        <w:separator/>
      </w:r>
    </w:p>
  </w:footnote>
  <w:footnote w:type="continuationSeparator" w:id="0">
    <w:p w:rsidR="00D7206E" w:rsidRDefault="00D7206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06E"/>
    <w:rsid w:val="00372DC6"/>
    <w:rsid w:val="00564E3C"/>
    <w:rsid w:val="0064591D"/>
    <w:rsid w:val="00BB3C6B"/>
    <w:rsid w:val="00D7206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EA49D"/>
  <w15:chartTrackingRefBased/>
  <w15:docId w15:val="{2AE03FF4-4798-4889-8ECC-6A63A3F53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2016-01-17T14:31:00Z</dcterms:created>
  <dcterms:modified xsi:type="dcterms:W3CDTF">2016-01-17T14:36:00Z</dcterms:modified>
</cp:coreProperties>
</file>