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5828E" w14:textId="77777777" w:rsidR="00432F64" w:rsidRDefault="00432F64" w:rsidP="00432F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HERVYLE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023E307F" w14:textId="77777777" w:rsidR="00432F64" w:rsidRDefault="00432F64" w:rsidP="00432F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D72060" w14:textId="77777777" w:rsidR="00432F64" w:rsidRDefault="00432F64" w:rsidP="00432F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01CB1C" w14:textId="77777777" w:rsidR="00432F64" w:rsidRDefault="00432F64" w:rsidP="00432F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Nov.1406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 (C.F.R. 1405 -13 p.78)</w:t>
      </w:r>
    </w:p>
    <w:p w14:paraId="2DD9BF8C" w14:textId="77777777" w:rsidR="00432F64" w:rsidRDefault="00432F64" w:rsidP="00432F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96378D" w14:textId="77777777" w:rsidR="00432F64" w:rsidRDefault="00432F64" w:rsidP="00432F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DDDFF5" w14:textId="77777777" w:rsidR="00432F64" w:rsidRDefault="00432F64" w:rsidP="00432F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2021</w:t>
      </w:r>
    </w:p>
    <w:p w14:paraId="0C0A68A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84229" w14:textId="77777777" w:rsidR="00432F64" w:rsidRDefault="00432F64" w:rsidP="009139A6">
      <w:r>
        <w:separator/>
      </w:r>
    </w:p>
  </w:endnote>
  <w:endnote w:type="continuationSeparator" w:id="0">
    <w:p w14:paraId="2FAA5532" w14:textId="77777777" w:rsidR="00432F64" w:rsidRDefault="00432F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AA6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8335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58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CAC61" w14:textId="77777777" w:rsidR="00432F64" w:rsidRDefault="00432F64" w:rsidP="009139A6">
      <w:r>
        <w:separator/>
      </w:r>
    </w:p>
  </w:footnote>
  <w:footnote w:type="continuationSeparator" w:id="0">
    <w:p w14:paraId="3A35F2DD" w14:textId="77777777" w:rsidR="00432F64" w:rsidRDefault="00432F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8D8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FDC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862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F64"/>
    <w:rsid w:val="000666E0"/>
    <w:rsid w:val="002510B7"/>
    <w:rsid w:val="00432F6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82CE9"/>
  <w15:chartTrackingRefBased/>
  <w15:docId w15:val="{DEE6520F-70AA-49BD-8CEC-636B912D0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2021-09-10T20:28:00Z</dcterms:created>
  <dcterms:modified xsi:type="dcterms:W3CDTF">2021-09-10T20:28:00Z</dcterms:modified>
</cp:coreProperties>
</file>