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B4E1" w14:textId="77777777" w:rsidR="00FC378E" w:rsidRDefault="002E1DC8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HERVILL</w:t>
      </w:r>
      <w:r w:rsidR="00FC378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FC378E">
        <w:rPr>
          <w:rFonts w:ascii="Times New Roman" w:hAnsi="Times New Roman" w:cs="Times New Roman"/>
          <w:sz w:val="24"/>
          <w:szCs w:val="24"/>
        </w:rPr>
        <w:t xml:space="preserve">   </w:t>
      </w:r>
      <w:r w:rsidR="00FC378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C378E">
        <w:rPr>
          <w:rFonts w:ascii="Times New Roman" w:hAnsi="Times New Roman" w:cs="Times New Roman"/>
          <w:sz w:val="24"/>
          <w:szCs w:val="24"/>
        </w:rPr>
        <w:t>fl.1406)</w:t>
      </w:r>
    </w:p>
    <w:p w14:paraId="1D9607B6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B2A138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2DF9B7D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75CE273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19-72)</w:t>
      </w:r>
    </w:p>
    <w:p w14:paraId="41684007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6D15E6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EDEBBA" w14:textId="7BE691AD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140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  <w:t>She was born.   (ibid.)</w:t>
      </w:r>
    </w:p>
    <w:p w14:paraId="587909DF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Sep.1406</w:t>
      </w:r>
      <w:r>
        <w:rPr>
          <w:rFonts w:ascii="Times New Roman" w:hAnsi="Times New Roman" w:cs="Times New Roman"/>
          <w:sz w:val="24"/>
          <w:szCs w:val="24"/>
        </w:rPr>
        <w:tab/>
        <w:t>Her father died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ibid.)</w:t>
      </w:r>
    </w:p>
    <w:p w14:paraId="367C9EE8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E8FD86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52F651" w14:textId="77777777" w:rsidR="00FC378E" w:rsidRDefault="00FC378E" w:rsidP="00FC37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70618D81" w14:textId="27C045D6" w:rsidR="002E1DC8" w:rsidRPr="00FC378E" w:rsidRDefault="002E1DC8" w:rsidP="002E1D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5F1B96" w14:textId="15A7162E" w:rsidR="002E1DC8" w:rsidRPr="002E1DC8" w:rsidRDefault="002E1DC8" w:rsidP="002E1D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347436" w14:textId="77777777" w:rsidR="002E1DC8" w:rsidRPr="002E1DC8" w:rsidRDefault="002E1DC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E1DC8" w:rsidRPr="002E1D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202C6" w14:textId="77777777" w:rsidR="002E1DC8" w:rsidRDefault="002E1DC8" w:rsidP="009139A6">
      <w:r>
        <w:separator/>
      </w:r>
    </w:p>
  </w:endnote>
  <w:endnote w:type="continuationSeparator" w:id="0">
    <w:p w14:paraId="7A764478" w14:textId="77777777" w:rsidR="002E1DC8" w:rsidRDefault="002E1D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351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B7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AB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D7573" w14:textId="77777777" w:rsidR="002E1DC8" w:rsidRDefault="002E1DC8" w:rsidP="009139A6">
      <w:r>
        <w:separator/>
      </w:r>
    </w:p>
  </w:footnote>
  <w:footnote w:type="continuationSeparator" w:id="0">
    <w:p w14:paraId="45183931" w14:textId="77777777" w:rsidR="002E1DC8" w:rsidRDefault="002E1D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88E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0F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36B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C8"/>
    <w:rsid w:val="000666E0"/>
    <w:rsid w:val="002510B7"/>
    <w:rsid w:val="002E1DC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2028B"/>
  <w15:chartTrackingRefBased/>
  <w15:docId w15:val="{ADCE1631-E7FC-4E82-B175-96AFA6AE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2022-03-22T20:34:00Z</dcterms:created>
  <dcterms:modified xsi:type="dcterms:W3CDTF">2022-03-22T20:43:00Z</dcterms:modified>
</cp:coreProperties>
</file>