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63ECD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HERVILL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7C41098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BD740D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1A18F3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63BF06E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19-72)</w:t>
      </w:r>
    </w:p>
    <w:p w14:paraId="148370C0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891F7D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89B88E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1402</w:t>
      </w:r>
      <w:r>
        <w:rPr>
          <w:rFonts w:ascii="Times New Roman" w:hAnsi="Times New Roman" w:cs="Times New Roman"/>
          <w:sz w:val="24"/>
          <w:szCs w:val="24"/>
        </w:rPr>
        <w:tab/>
        <w:t>She was born.   (ibid.)</w:t>
      </w:r>
    </w:p>
    <w:p w14:paraId="4279F7A0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Sep.1406</w:t>
      </w:r>
      <w:r>
        <w:rPr>
          <w:rFonts w:ascii="Times New Roman" w:hAnsi="Times New Roman" w:cs="Times New Roman"/>
          <w:sz w:val="24"/>
          <w:szCs w:val="24"/>
        </w:rPr>
        <w:tab/>
        <w:t>Her father died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ibid.)</w:t>
      </w:r>
    </w:p>
    <w:p w14:paraId="5C1D9F5F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77EF14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F1BBDDD" w14:textId="77777777" w:rsidR="00EC5A95" w:rsidRDefault="00EC5A95" w:rsidP="00EC5A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63F114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77FAA" w14:textId="77777777" w:rsidR="00EC5A95" w:rsidRDefault="00EC5A95" w:rsidP="009139A6">
      <w:r>
        <w:separator/>
      </w:r>
    </w:p>
  </w:endnote>
  <w:endnote w:type="continuationSeparator" w:id="0">
    <w:p w14:paraId="265819A2" w14:textId="77777777" w:rsidR="00EC5A95" w:rsidRDefault="00EC5A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708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572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065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B678E" w14:textId="77777777" w:rsidR="00EC5A95" w:rsidRDefault="00EC5A95" w:rsidP="009139A6">
      <w:r>
        <w:separator/>
      </w:r>
    </w:p>
  </w:footnote>
  <w:footnote w:type="continuationSeparator" w:id="0">
    <w:p w14:paraId="559518FF" w14:textId="77777777" w:rsidR="00EC5A95" w:rsidRDefault="00EC5A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7DA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46E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AA7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9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C5A9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8702"/>
  <w15:chartTrackingRefBased/>
  <w15:docId w15:val="{D5503264-2CA7-4954-9506-776A4110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2022-03-22T20:41:00Z</dcterms:created>
  <dcterms:modified xsi:type="dcterms:W3CDTF">2022-03-22T20:41:00Z</dcterms:modified>
</cp:coreProperties>
</file>