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87393" w14:textId="77777777" w:rsidR="00FD5856" w:rsidRDefault="00FD5856" w:rsidP="00FD58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HERVILL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6806827A" w14:textId="77777777" w:rsidR="00FD5856" w:rsidRDefault="00FD5856" w:rsidP="00FD58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C86560" w14:textId="77777777" w:rsidR="00FD5856" w:rsidRDefault="00FD5856" w:rsidP="00FD58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E5F2AA" w14:textId="77777777" w:rsidR="00FD5856" w:rsidRDefault="00FD5856" w:rsidP="00FD58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Daughters:   Joan(q.v.), Alice(q.v.) and Margaret(q.v.)</w:t>
      </w:r>
    </w:p>
    <w:p w14:paraId="269B0E9E" w14:textId="77777777" w:rsidR="00FD5856" w:rsidRDefault="00FD5856" w:rsidP="00FD58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19-72)</w:t>
      </w:r>
    </w:p>
    <w:p w14:paraId="258C9958" w14:textId="77777777" w:rsidR="00FD5856" w:rsidRDefault="00FD5856" w:rsidP="00FD58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E3858F" w14:textId="77777777" w:rsidR="00FD5856" w:rsidRDefault="00FD5856" w:rsidP="00FD58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878874" w14:textId="77777777" w:rsidR="00FD5856" w:rsidRDefault="00FD5856" w:rsidP="00FD58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Sep.1406</w:t>
      </w:r>
      <w:r>
        <w:rPr>
          <w:rFonts w:ascii="Times New Roman" w:hAnsi="Times New Roman" w:cs="Times New Roman"/>
          <w:sz w:val="24"/>
          <w:szCs w:val="24"/>
        </w:rPr>
        <w:tab/>
        <w:t>He died.    (ibid.)</w:t>
      </w:r>
    </w:p>
    <w:p w14:paraId="368AAB40" w14:textId="77777777" w:rsidR="00FD5856" w:rsidRDefault="00FD5856" w:rsidP="00FD58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D87951" w14:textId="77777777" w:rsidR="00FD5856" w:rsidRDefault="00FD5856" w:rsidP="00FD58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B2BB59" w14:textId="77777777" w:rsidR="00FD5856" w:rsidRDefault="00FD5856" w:rsidP="00FD58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2022</w:t>
      </w:r>
    </w:p>
    <w:p w14:paraId="25E088F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56D23" w14:textId="77777777" w:rsidR="00FD5856" w:rsidRDefault="00FD5856" w:rsidP="009139A6">
      <w:r>
        <w:separator/>
      </w:r>
    </w:p>
  </w:endnote>
  <w:endnote w:type="continuationSeparator" w:id="0">
    <w:p w14:paraId="18238232" w14:textId="77777777" w:rsidR="00FD5856" w:rsidRDefault="00FD58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A8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D05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B59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3FF3E" w14:textId="77777777" w:rsidR="00FD5856" w:rsidRDefault="00FD5856" w:rsidP="009139A6">
      <w:r>
        <w:separator/>
      </w:r>
    </w:p>
  </w:footnote>
  <w:footnote w:type="continuationSeparator" w:id="0">
    <w:p w14:paraId="57B5F392" w14:textId="77777777" w:rsidR="00FD5856" w:rsidRDefault="00FD58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5F7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829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A8A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5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EDEEF"/>
  <w15:chartTrackingRefBased/>
  <w15:docId w15:val="{3B87EF72-E75C-4C3D-B576-A792CB617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2022-03-22T20:40:00Z</dcterms:created>
  <dcterms:modified xsi:type="dcterms:W3CDTF">2022-03-22T20:41:00Z</dcterms:modified>
</cp:coreProperties>
</file>