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CB504" w14:textId="77777777" w:rsidR="00EE1B21" w:rsidRDefault="00EE1B21" w:rsidP="00EE1B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HERVEYS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04390A90" w14:textId="77777777" w:rsidR="00EE1B21" w:rsidRDefault="00EE1B21" w:rsidP="00EE1B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Pokethorpe</w:t>
      </w:r>
      <w:proofErr w:type="spellEnd"/>
      <w:r>
        <w:rPr>
          <w:rFonts w:cs="Times New Roman"/>
          <w:szCs w:val="24"/>
        </w:rPr>
        <w:t>. Yeoman.</w:t>
      </w:r>
    </w:p>
    <w:p w14:paraId="1B56DAF4" w14:textId="77777777" w:rsidR="00EE1B21" w:rsidRDefault="00EE1B21" w:rsidP="00EE1B21">
      <w:pPr>
        <w:pStyle w:val="NoSpacing"/>
        <w:rPr>
          <w:rFonts w:cs="Times New Roman"/>
          <w:szCs w:val="24"/>
        </w:rPr>
      </w:pPr>
    </w:p>
    <w:p w14:paraId="6E1A95A9" w14:textId="77777777" w:rsidR="00EE1B21" w:rsidRDefault="00EE1B21" w:rsidP="00EE1B21">
      <w:pPr>
        <w:pStyle w:val="NoSpacing"/>
        <w:rPr>
          <w:rFonts w:cs="Times New Roman"/>
          <w:szCs w:val="24"/>
        </w:rPr>
      </w:pPr>
    </w:p>
    <w:p w14:paraId="0CEC5821" w14:textId="77777777" w:rsidR="00EE1B21" w:rsidRDefault="00EE1B21" w:rsidP="00EE1B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Balle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61FD9479" w14:textId="77777777" w:rsidR="00EE1B21" w:rsidRDefault="00EE1B21" w:rsidP="00EE1B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6B59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5835BF6C" w14:textId="77777777" w:rsidR="00EE1B21" w:rsidRDefault="00EE1B21" w:rsidP="00EE1B21">
      <w:pPr>
        <w:pStyle w:val="NoSpacing"/>
        <w:rPr>
          <w:rFonts w:cs="Times New Roman"/>
          <w:szCs w:val="24"/>
        </w:rPr>
      </w:pPr>
    </w:p>
    <w:p w14:paraId="20FD676E" w14:textId="77777777" w:rsidR="00EE1B21" w:rsidRDefault="00EE1B21" w:rsidP="00EE1B21">
      <w:pPr>
        <w:pStyle w:val="NoSpacing"/>
        <w:rPr>
          <w:rFonts w:cs="Times New Roman"/>
          <w:szCs w:val="24"/>
        </w:rPr>
      </w:pPr>
    </w:p>
    <w:p w14:paraId="3475AE98" w14:textId="77777777" w:rsidR="00EE1B21" w:rsidRDefault="00EE1B21" w:rsidP="00EE1B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p w14:paraId="7F6819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8D162" w14:textId="77777777" w:rsidR="00EE1B21" w:rsidRDefault="00EE1B21" w:rsidP="009139A6">
      <w:r>
        <w:separator/>
      </w:r>
    </w:p>
  </w:endnote>
  <w:endnote w:type="continuationSeparator" w:id="0">
    <w:p w14:paraId="424CB685" w14:textId="77777777" w:rsidR="00EE1B21" w:rsidRDefault="00EE1B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B79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94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E3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3E427" w14:textId="77777777" w:rsidR="00EE1B21" w:rsidRDefault="00EE1B21" w:rsidP="009139A6">
      <w:r>
        <w:separator/>
      </w:r>
    </w:p>
  </w:footnote>
  <w:footnote w:type="continuationSeparator" w:id="0">
    <w:p w14:paraId="2479330D" w14:textId="77777777" w:rsidR="00EE1B21" w:rsidRDefault="00EE1B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2E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380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63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2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1B2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6E15"/>
  <w15:chartTrackingRefBased/>
  <w15:docId w15:val="{97E175AE-2592-4F4A-88AA-E5735CAB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1B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2023-07-20T19:32:00Z</dcterms:created>
  <dcterms:modified xsi:type="dcterms:W3CDTF">2023-07-20T19:32:00Z</dcterms:modified>
</cp:coreProperties>
</file>