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BAD75" w14:textId="77777777" w:rsidR="006A17A7" w:rsidRDefault="006A17A7" w:rsidP="006A17A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HERTYSHORN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95A3B92" w14:textId="77777777" w:rsidR="006A17A7" w:rsidRDefault="006A17A7" w:rsidP="006A17A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Northampton. Butcher.</w:t>
      </w:r>
    </w:p>
    <w:p w14:paraId="65AC1040" w14:textId="77777777" w:rsidR="006A17A7" w:rsidRDefault="006A17A7" w:rsidP="006A17A7">
      <w:pPr>
        <w:pStyle w:val="NoSpacing"/>
        <w:jc w:val="both"/>
        <w:rPr>
          <w:rFonts w:cs="Times New Roman"/>
          <w:szCs w:val="24"/>
        </w:rPr>
      </w:pPr>
    </w:p>
    <w:p w14:paraId="14F85AA4" w14:textId="77777777" w:rsidR="006A17A7" w:rsidRDefault="006A17A7" w:rsidP="006A17A7">
      <w:pPr>
        <w:pStyle w:val="NoSpacing"/>
        <w:jc w:val="both"/>
        <w:rPr>
          <w:rFonts w:cs="Times New Roman"/>
          <w:szCs w:val="24"/>
        </w:rPr>
      </w:pPr>
    </w:p>
    <w:p w14:paraId="16BA14EE" w14:textId="77777777" w:rsidR="006A17A7" w:rsidRDefault="006A17A7" w:rsidP="006A17A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Peke of London, ironmonger(q.v.), and Robert </w:t>
      </w:r>
      <w:proofErr w:type="spellStart"/>
      <w:r>
        <w:rPr>
          <w:rFonts w:cs="Times New Roman"/>
          <w:szCs w:val="24"/>
        </w:rPr>
        <w:t>Morwode</w:t>
      </w:r>
      <w:proofErr w:type="spellEnd"/>
      <w:r>
        <w:rPr>
          <w:rFonts w:cs="Times New Roman"/>
          <w:szCs w:val="24"/>
        </w:rPr>
        <w:t xml:space="preserve"> of </w:t>
      </w:r>
    </w:p>
    <w:p w14:paraId="7BC1AFA5" w14:textId="77777777" w:rsidR="006A17A7" w:rsidRDefault="006A17A7" w:rsidP="006A17A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Northampton(q.v.) brought a plaint of debt against him and </w:t>
      </w:r>
      <w:proofErr w:type="gramStart"/>
      <w:r>
        <w:rPr>
          <w:rFonts w:cs="Times New Roman"/>
          <w:szCs w:val="24"/>
        </w:rPr>
        <w:t>John</w:t>
      </w:r>
      <w:proofErr w:type="gramEnd"/>
    </w:p>
    <w:p w14:paraId="507C4E31" w14:textId="77777777" w:rsidR="006A17A7" w:rsidRDefault="006A17A7" w:rsidP="006A17A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Tymnes</w:t>
      </w:r>
      <w:proofErr w:type="spellEnd"/>
      <w:r>
        <w:rPr>
          <w:rFonts w:cs="Times New Roman"/>
          <w:szCs w:val="24"/>
        </w:rPr>
        <w:t xml:space="preserve"> of Northampton(q.v.).</w:t>
      </w:r>
    </w:p>
    <w:p w14:paraId="4BD09461" w14:textId="77777777" w:rsidR="006A17A7" w:rsidRDefault="006A17A7" w:rsidP="006A17A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1BD91A44" w14:textId="77777777" w:rsidR="006A17A7" w:rsidRDefault="006A17A7" w:rsidP="006A17A7">
      <w:pPr>
        <w:pStyle w:val="NoSpacing"/>
        <w:jc w:val="both"/>
        <w:rPr>
          <w:rFonts w:cs="Times New Roman"/>
          <w:szCs w:val="24"/>
        </w:rPr>
      </w:pPr>
    </w:p>
    <w:p w14:paraId="72D1720D" w14:textId="77777777" w:rsidR="006A17A7" w:rsidRDefault="006A17A7" w:rsidP="006A17A7">
      <w:pPr>
        <w:pStyle w:val="NoSpacing"/>
        <w:jc w:val="both"/>
        <w:rPr>
          <w:rFonts w:cs="Times New Roman"/>
          <w:szCs w:val="24"/>
        </w:rPr>
      </w:pPr>
    </w:p>
    <w:p w14:paraId="68114445" w14:textId="77777777" w:rsidR="006A17A7" w:rsidRDefault="006A17A7" w:rsidP="006A17A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10 December 2022</w:t>
      </w:r>
    </w:p>
    <w:p w14:paraId="536D389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3B991" w14:textId="77777777" w:rsidR="006A17A7" w:rsidRDefault="006A17A7" w:rsidP="009139A6">
      <w:r>
        <w:separator/>
      </w:r>
    </w:p>
  </w:endnote>
  <w:endnote w:type="continuationSeparator" w:id="0">
    <w:p w14:paraId="71635C5A" w14:textId="77777777" w:rsidR="006A17A7" w:rsidRDefault="006A17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900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994A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F7A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19CDA" w14:textId="77777777" w:rsidR="006A17A7" w:rsidRDefault="006A17A7" w:rsidP="009139A6">
      <w:r>
        <w:separator/>
      </w:r>
    </w:p>
  </w:footnote>
  <w:footnote w:type="continuationSeparator" w:id="0">
    <w:p w14:paraId="2A0D61A4" w14:textId="77777777" w:rsidR="006A17A7" w:rsidRDefault="006A17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551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D8A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1FB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7A7"/>
    <w:rsid w:val="000666E0"/>
    <w:rsid w:val="002510B7"/>
    <w:rsid w:val="005C130B"/>
    <w:rsid w:val="006A17A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2614A"/>
  <w15:chartTrackingRefBased/>
  <w15:docId w15:val="{0E6B6B2B-C616-4ADC-83A8-5F800A935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A17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2023-01-23T15:47:00Z</dcterms:created>
  <dcterms:modified xsi:type="dcterms:W3CDTF">2023-01-23T15:50:00Z</dcterms:modified>
</cp:coreProperties>
</file>