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68A20" w14:textId="77777777" w:rsidR="002F4859" w:rsidRDefault="002F4859" w:rsidP="002F48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HERTYLBURGH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739DBDDF" w14:textId="77777777" w:rsidR="002F4859" w:rsidRDefault="002F4859" w:rsidP="002F4859">
      <w:pPr>
        <w:pStyle w:val="NoSpacing"/>
        <w:rPr>
          <w:rFonts w:cs="Times New Roman"/>
          <w:szCs w:val="24"/>
        </w:rPr>
      </w:pPr>
    </w:p>
    <w:p w14:paraId="058A0276" w14:textId="77777777" w:rsidR="002F4859" w:rsidRDefault="002F4859" w:rsidP="002F4859">
      <w:pPr>
        <w:pStyle w:val="NoSpacing"/>
        <w:rPr>
          <w:rFonts w:cs="Times New Roman"/>
          <w:szCs w:val="24"/>
        </w:rPr>
      </w:pPr>
    </w:p>
    <w:p w14:paraId="1A8D1274" w14:textId="77777777" w:rsidR="002F4859" w:rsidRDefault="002F4859" w:rsidP="002F48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Abingdon,</w:t>
      </w:r>
    </w:p>
    <w:p w14:paraId="3109BEB6" w14:textId="77777777" w:rsidR="002F4859" w:rsidRDefault="002F4859" w:rsidP="002F48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5DE62C66" w14:textId="77777777" w:rsidR="002F4859" w:rsidRDefault="002F4859" w:rsidP="002F48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https://inquisitionspostmortem.ac.uk/view/inquisition/19-082/84</w:t>
        </w:r>
      </w:hyperlink>
      <w:r>
        <w:rPr>
          <w:rFonts w:cs="Times New Roman"/>
          <w:szCs w:val="24"/>
        </w:rPr>
        <w:t xml:space="preserve"> )</w:t>
      </w:r>
    </w:p>
    <w:p w14:paraId="62422E8D" w14:textId="77777777" w:rsidR="002F4859" w:rsidRDefault="002F4859" w:rsidP="002F4859">
      <w:pPr>
        <w:pStyle w:val="NoSpacing"/>
        <w:rPr>
          <w:rFonts w:cs="Times New Roman"/>
          <w:szCs w:val="24"/>
        </w:rPr>
      </w:pPr>
    </w:p>
    <w:p w14:paraId="2000CDD6" w14:textId="77777777" w:rsidR="002F4859" w:rsidRDefault="002F4859" w:rsidP="002F4859">
      <w:pPr>
        <w:pStyle w:val="NoSpacing"/>
        <w:rPr>
          <w:rFonts w:cs="Times New Roman"/>
          <w:szCs w:val="24"/>
        </w:rPr>
      </w:pPr>
    </w:p>
    <w:p w14:paraId="59E552D2" w14:textId="77777777" w:rsidR="002F4859" w:rsidRDefault="002F4859" w:rsidP="002F48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18FD05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D5A08" w14:textId="77777777" w:rsidR="002F4859" w:rsidRDefault="002F4859" w:rsidP="009139A6">
      <w:r>
        <w:separator/>
      </w:r>
    </w:p>
  </w:endnote>
  <w:endnote w:type="continuationSeparator" w:id="0">
    <w:p w14:paraId="5FB039F5" w14:textId="77777777" w:rsidR="002F4859" w:rsidRDefault="002F48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919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840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420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5C759" w14:textId="77777777" w:rsidR="002F4859" w:rsidRDefault="002F4859" w:rsidP="009139A6">
      <w:r>
        <w:separator/>
      </w:r>
    </w:p>
  </w:footnote>
  <w:footnote w:type="continuationSeparator" w:id="0">
    <w:p w14:paraId="38FFD36A" w14:textId="77777777" w:rsidR="002F4859" w:rsidRDefault="002F48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8A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6ED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6D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59"/>
    <w:rsid w:val="000666E0"/>
    <w:rsid w:val="002510B7"/>
    <w:rsid w:val="00270799"/>
    <w:rsid w:val="002F485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A2A9F"/>
  <w15:chartTrackingRefBased/>
  <w15:docId w15:val="{10B29691-7F60-4322-A400-CE450B7D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4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8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2024-04-26T20:04:00Z</dcterms:created>
  <dcterms:modified xsi:type="dcterms:W3CDTF">2024-04-26T20:04:00Z</dcterms:modified>
</cp:coreProperties>
</file>