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738C1" w14:textId="77777777" w:rsidR="006F656C" w:rsidRDefault="006F656C" w:rsidP="006F65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Johanna HERTWELLE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</w:t>
      </w:r>
    </w:p>
    <w:p w14:paraId="33B90A19" w14:textId="77777777" w:rsidR="006F656C" w:rsidRDefault="006F656C" w:rsidP="006F65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5CC52D95" w14:textId="77777777" w:rsidR="006F656C" w:rsidRDefault="006F656C" w:rsidP="006F656C">
      <w:pPr>
        <w:rPr>
          <w:rFonts w:ascii="Times New Roman" w:hAnsi="Times New Roman" w:cs="Times New Roman"/>
          <w:sz w:val="24"/>
          <w:szCs w:val="24"/>
        </w:rPr>
      </w:pPr>
    </w:p>
    <w:p w14:paraId="1372986E" w14:textId="77777777" w:rsidR="006F656C" w:rsidRDefault="006F656C" w:rsidP="006F656C">
      <w:pPr>
        <w:rPr>
          <w:rFonts w:ascii="Times New Roman" w:hAnsi="Times New Roman" w:cs="Times New Roman"/>
          <w:sz w:val="24"/>
          <w:szCs w:val="24"/>
        </w:rPr>
      </w:pPr>
    </w:p>
    <w:p w14:paraId="2E4E6BA2" w14:textId="77777777" w:rsidR="006F656C" w:rsidRDefault="006F656C" w:rsidP="006F65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Oct.1406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1183FE1F" w14:textId="77777777" w:rsidR="006F656C" w:rsidRDefault="006F656C" w:rsidP="006F656C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p.247)</w:t>
      </w:r>
    </w:p>
    <w:p w14:paraId="0FB89DB1" w14:textId="77777777" w:rsidR="006F656C" w:rsidRDefault="006F656C" w:rsidP="006F65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Nov.</w:t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38864C25" w14:textId="77777777" w:rsidR="006F656C" w:rsidRDefault="006F656C" w:rsidP="006F656C">
      <w:pPr>
        <w:rPr>
          <w:rFonts w:ascii="Times New Roman" w:hAnsi="Times New Roman" w:cs="Times New Roman"/>
          <w:sz w:val="24"/>
          <w:szCs w:val="24"/>
        </w:rPr>
      </w:pPr>
    </w:p>
    <w:p w14:paraId="1323EDCD" w14:textId="77777777" w:rsidR="006F656C" w:rsidRDefault="006F656C" w:rsidP="006F656C">
      <w:pPr>
        <w:rPr>
          <w:rFonts w:ascii="Times New Roman" w:hAnsi="Times New Roman" w:cs="Times New Roman"/>
          <w:sz w:val="24"/>
          <w:szCs w:val="24"/>
        </w:rPr>
      </w:pPr>
    </w:p>
    <w:p w14:paraId="64669A73" w14:textId="77777777" w:rsidR="006F656C" w:rsidRDefault="006F656C" w:rsidP="006F65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January 2022</w:t>
      </w:r>
    </w:p>
    <w:p w14:paraId="0FA7696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E146B" w14:textId="77777777" w:rsidR="006F656C" w:rsidRDefault="006F656C" w:rsidP="009139A6">
      <w:r>
        <w:separator/>
      </w:r>
    </w:p>
  </w:endnote>
  <w:endnote w:type="continuationSeparator" w:id="0">
    <w:p w14:paraId="202BC8B6" w14:textId="77777777" w:rsidR="006F656C" w:rsidRDefault="006F65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723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7A32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BB1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3E851" w14:textId="77777777" w:rsidR="006F656C" w:rsidRDefault="006F656C" w:rsidP="009139A6">
      <w:r>
        <w:separator/>
      </w:r>
    </w:p>
  </w:footnote>
  <w:footnote w:type="continuationSeparator" w:id="0">
    <w:p w14:paraId="4CBAA895" w14:textId="77777777" w:rsidR="006F656C" w:rsidRDefault="006F65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B96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0E2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B49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56C"/>
    <w:rsid w:val="000666E0"/>
    <w:rsid w:val="002510B7"/>
    <w:rsid w:val="005C130B"/>
    <w:rsid w:val="006F656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8B022"/>
  <w15:chartTrackingRefBased/>
  <w15:docId w15:val="{E71FF461-00BF-4F50-8D36-C094FACB7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56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2022-03-03T19:54:00Z</dcterms:created>
  <dcterms:modified xsi:type="dcterms:W3CDTF">2022-03-03T19:54:00Z</dcterms:modified>
</cp:coreProperties>
</file>