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92D9A" w14:textId="77777777" w:rsidR="003508F6" w:rsidRDefault="003508F6" w:rsidP="003508F6">
      <w:pPr>
        <w:pStyle w:val="NoSpacing"/>
      </w:pPr>
      <w:r>
        <w:rPr>
          <w:u w:val="single"/>
        </w:rPr>
        <w:t>Thomas HERTWELL</w:t>
      </w:r>
      <w:r>
        <w:t xml:space="preserve">       (fl.1468)</w:t>
      </w:r>
    </w:p>
    <w:p w14:paraId="21773F25" w14:textId="77777777" w:rsidR="003508F6" w:rsidRDefault="003508F6" w:rsidP="003508F6">
      <w:pPr>
        <w:pStyle w:val="NoSpacing"/>
      </w:pPr>
      <w:r>
        <w:t>of London. Saddler.</w:t>
      </w:r>
    </w:p>
    <w:p w14:paraId="76BE2BE1" w14:textId="77777777" w:rsidR="003508F6" w:rsidRDefault="003508F6" w:rsidP="003508F6">
      <w:pPr>
        <w:pStyle w:val="NoSpacing"/>
      </w:pPr>
    </w:p>
    <w:p w14:paraId="78A654D7" w14:textId="77777777" w:rsidR="003508F6" w:rsidRDefault="003508F6" w:rsidP="003508F6">
      <w:pPr>
        <w:pStyle w:val="NoSpacing"/>
      </w:pPr>
    </w:p>
    <w:p w14:paraId="2011B0EC" w14:textId="77777777" w:rsidR="003508F6" w:rsidRDefault="003508F6" w:rsidP="003508F6">
      <w:pPr>
        <w:pStyle w:val="NoSpacing"/>
      </w:pPr>
      <w:r>
        <w:t>17 Dec.1468</w:t>
      </w:r>
      <w:r>
        <w:tab/>
        <w:t xml:space="preserve">He, William Clement, draper(q.v.), </w:t>
      </w:r>
      <w:proofErr w:type="spellStart"/>
      <w:r>
        <w:t>Amanieu</w:t>
      </w:r>
      <w:proofErr w:type="spellEnd"/>
      <w:r>
        <w:t xml:space="preserve"> </w:t>
      </w:r>
      <w:proofErr w:type="spellStart"/>
      <w:r>
        <w:t>Bartlet</w:t>
      </w:r>
      <w:proofErr w:type="spellEnd"/>
      <w:r>
        <w:t>, draper(q.v.), and</w:t>
      </w:r>
    </w:p>
    <w:p w14:paraId="61BD081A" w14:textId="77777777" w:rsidR="003508F6" w:rsidRDefault="003508F6" w:rsidP="003508F6">
      <w:pPr>
        <w:pStyle w:val="NoSpacing"/>
      </w:pPr>
      <w:r>
        <w:tab/>
      </w:r>
      <w:r>
        <w:tab/>
        <w:t xml:space="preserve">Humphrey </w:t>
      </w:r>
      <w:proofErr w:type="spellStart"/>
      <w:r>
        <w:t>Gentilez</w:t>
      </w:r>
      <w:proofErr w:type="spellEnd"/>
      <w:r>
        <w:t xml:space="preserve">, merchant of Lucca, </w:t>
      </w:r>
      <w:proofErr w:type="gramStart"/>
      <w:r>
        <w:t>entered into</w:t>
      </w:r>
      <w:proofErr w:type="gramEnd"/>
      <w:r>
        <w:t xml:space="preserve"> a bond for the payment </w:t>
      </w:r>
    </w:p>
    <w:p w14:paraId="2BECBA65" w14:textId="77777777" w:rsidR="003508F6" w:rsidRDefault="003508F6" w:rsidP="003508F6">
      <w:pPr>
        <w:pStyle w:val="NoSpacing"/>
      </w:pPr>
      <w:r>
        <w:tab/>
      </w:r>
      <w:r>
        <w:tab/>
        <w:t>into the Chamber of £50 to the use of Thomas and Raphael, surviving</w:t>
      </w:r>
    </w:p>
    <w:p w14:paraId="33B76C37" w14:textId="77777777" w:rsidR="003508F6" w:rsidRDefault="003508F6" w:rsidP="003508F6">
      <w:pPr>
        <w:pStyle w:val="NoSpacing"/>
      </w:pPr>
      <w:r>
        <w:tab/>
      </w:r>
      <w:r>
        <w:tab/>
        <w:t>children of John Devers(q.v.).</w:t>
      </w:r>
    </w:p>
    <w:p w14:paraId="1EBF4450" w14:textId="77777777" w:rsidR="003508F6" w:rsidRDefault="003508F6" w:rsidP="003508F6">
      <w:pPr>
        <w:pStyle w:val="NoSpacing"/>
        <w:spacing w:line="480" w:lineRule="auto"/>
      </w:pPr>
      <w:r>
        <w:tab/>
      </w:r>
      <w:r>
        <w:tab/>
        <w:t>(“Calendar of the Letter-Books of the City of London: L” f.59b)</w:t>
      </w:r>
    </w:p>
    <w:p w14:paraId="2AAC6BBC" w14:textId="77777777" w:rsidR="003508F6" w:rsidRDefault="003508F6" w:rsidP="003508F6">
      <w:pPr>
        <w:pStyle w:val="NoSpacing"/>
        <w:spacing w:line="480" w:lineRule="auto"/>
      </w:pPr>
    </w:p>
    <w:p w14:paraId="33ADC764" w14:textId="77777777" w:rsidR="003508F6" w:rsidRDefault="003508F6" w:rsidP="003508F6">
      <w:pPr>
        <w:pStyle w:val="NoSpacing"/>
      </w:pPr>
      <w:r>
        <w:t>1 November 2019</w:t>
      </w:r>
    </w:p>
    <w:p w14:paraId="05B86588" w14:textId="77777777" w:rsidR="006B2F86" w:rsidRPr="00E71FC3" w:rsidRDefault="003508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227AE" w14:textId="77777777" w:rsidR="003508F6" w:rsidRDefault="003508F6" w:rsidP="00E71FC3">
      <w:pPr>
        <w:spacing w:after="0" w:line="240" w:lineRule="auto"/>
      </w:pPr>
      <w:r>
        <w:separator/>
      </w:r>
    </w:p>
  </w:endnote>
  <w:endnote w:type="continuationSeparator" w:id="0">
    <w:p w14:paraId="700DFBEE" w14:textId="77777777" w:rsidR="003508F6" w:rsidRDefault="003508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E7E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BC62F" w14:textId="77777777" w:rsidR="003508F6" w:rsidRDefault="003508F6" w:rsidP="00E71FC3">
      <w:pPr>
        <w:spacing w:after="0" w:line="240" w:lineRule="auto"/>
      </w:pPr>
      <w:r>
        <w:separator/>
      </w:r>
    </w:p>
  </w:footnote>
  <w:footnote w:type="continuationSeparator" w:id="0">
    <w:p w14:paraId="31726CE2" w14:textId="77777777" w:rsidR="003508F6" w:rsidRDefault="003508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F6"/>
    <w:rsid w:val="001A7C09"/>
    <w:rsid w:val="003508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9B52C"/>
  <w15:chartTrackingRefBased/>
  <w15:docId w15:val="{2C9151E3-82A5-488A-A42E-DF38641A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2019-11-01T20:51:00Z</dcterms:created>
  <dcterms:modified xsi:type="dcterms:W3CDTF">2019-11-01T20:52:00Z</dcterms:modified>
</cp:coreProperties>
</file>