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A9151" w14:textId="77777777" w:rsidR="00585420" w:rsidRDefault="00585420" w:rsidP="00585420">
      <w:pPr>
        <w:pStyle w:val="NoSpacing"/>
      </w:pPr>
      <w:r>
        <w:rPr>
          <w:u w:val="single"/>
        </w:rPr>
        <w:t>Thomas HERTWELL</w:t>
      </w:r>
      <w:r>
        <w:t xml:space="preserve">   </w:t>
      </w:r>
      <w:proofErr w:type="gramStart"/>
      <w:r>
        <w:t xml:space="preserve">   (</w:t>
      </w:r>
      <w:proofErr w:type="gramEnd"/>
      <w:r>
        <w:t>fl.1460)</w:t>
      </w:r>
    </w:p>
    <w:p w14:paraId="0155991C" w14:textId="77777777" w:rsidR="00585420" w:rsidRDefault="00585420" w:rsidP="00585420">
      <w:pPr>
        <w:pStyle w:val="NoSpacing"/>
      </w:pPr>
      <w:r>
        <w:t>of London. Saddler.</w:t>
      </w:r>
    </w:p>
    <w:p w14:paraId="4BDF81FD" w14:textId="77777777" w:rsidR="00585420" w:rsidRDefault="00585420" w:rsidP="00585420">
      <w:pPr>
        <w:pStyle w:val="NoSpacing"/>
      </w:pPr>
    </w:p>
    <w:p w14:paraId="588AB74D" w14:textId="77777777" w:rsidR="00585420" w:rsidRDefault="00585420" w:rsidP="00585420">
      <w:pPr>
        <w:pStyle w:val="NoSpacing"/>
      </w:pPr>
    </w:p>
    <w:p w14:paraId="5CA6FBF5" w14:textId="77777777" w:rsidR="00585420" w:rsidRDefault="00585420" w:rsidP="00585420">
      <w:pPr>
        <w:pStyle w:val="NoSpacing"/>
      </w:pPr>
      <w:r>
        <w:t>22 Jan.1439</w:t>
      </w:r>
      <w:r>
        <w:tab/>
        <w:t xml:space="preserve">John </w:t>
      </w:r>
      <w:proofErr w:type="spellStart"/>
      <w:r>
        <w:t>Roys</w:t>
      </w:r>
      <w:proofErr w:type="spellEnd"/>
      <w:r>
        <w:t xml:space="preserve"> of London, cordwainer(q.v.), gifted his goods and chattels to</w:t>
      </w:r>
    </w:p>
    <w:p w14:paraId="0D1CD0EE" w14:textId="77777777" w:rsidR="00585420" w:rsidRDefault="00585420" w:rsidP="00585420">
      <w:pPr>
        <w:pStyle w:val="NoSpacing"/>
        <w:tabs>
          <w:tab w:val="left" w:pos="1440"/>
        </w:tabs>
      </w:pPr>
      <w:r>
        <w:tab/>
        <w:t xml:space="preserve">him and John </w:t>
      </w:r>
      <w:proofErr w:type="spellStart"/>
      <w:r>
        <w:t>Girston</w:t>
      </w:r>
      <w:proofErr w:type="spellEnd"/>
      <w:r>
        <w:t xml:space="preserve"> of London, </w:t>
      </w:r>
      <w:proofErr w:type="spellStart"/>
      <w:r>
        <w:t>leatherseller</w:t>
      </w:r>
      <w:proofErr w:type="spellEnd"/>
      <w:r>
        <w:t>(q.v.).</w:t>
      </w:r>
    </w:p>
    <w:p w14:paraId="2587F5A8" w14:textId="77777777" w:rsidR="00585420" w:rsidRDefault="00585420" w:rsidP="00585420">
      <w:pPr>
        <w:pStyle w:val="NoSpacing"/>
        <w:ind w:left="1440"/>
      </w:pPr>
      <w:r w:rsidRPr="00077E02">
        <w:t xml:space="preserve">(“Calendar of Plea and Memoranda Rolls preserved among the archives of the Corporation of the City of London at the Guildhall A.D. 1413-1437”, edited by </w:t>
      </w:r>
      <w:proofErr w:type="spellStart"/>
      <w:r w:rsidRPr="00077E02">
        <w:t>A.</w:t>
      </w:r>
      <w:proofErr w:type="gramStart"/>
      <w:r w:rsidRPr="00077E02">
        <w:t>H.Thomas</w:t>
      </w:r>
      <w:proofErr w:type="spellEnd"/>
      <w:proofErr w:type="gramEnd"/>
      <w:r w:rsidRPr="00077E02">
        <w:t xml:space="preserve"> pub. Cambridge University Press 1943 p.</w:t>
      </w:r>
      <w:r>
        <w:t>161)</w:t>
      </w:r>
    </w:p>
    <w:p w14:paraId="6BE7F489" w14:textId="77777777" w:rsidR="00585420" w:rsidRDefault="00585420" w:rsidP="00585420">
      <w:pPr>
        <w:pStyle w:val="NoSpacing"/>
      </w:pPr>
    </w:p>
    <w:p w14:paraId="3C9D290D" w14:textId="77777777" w:rsidR="00585420" w:rsidRDefault="00585420" w:rsidP="00585420">
      <w:pPr>
        <w:pStyle w:val="NoSpacing"/>
      </w:pPr>
    </w:p>
    <w:p w14:paraId="743CA62B" w14:textId="77777777" w:rsidR="00585420" w:rsidRDefault="00585420" w:rsidP="00585420">
      <w:pPr>
        <w:pStyle w:val="NoSpacing"/>
      </w:pPr>
      <w:r>
        <w:t>4 February 2023</w:t>
      </w:r>
    </w:p>
    <w:p w14:paraId="0398DD3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BB11F7" w14:textId="77777777" w:rsidR="00585420" w:rsidRDefault="00585420" w:rsidP="009139A6">
      <w:r>
        <w:separator/>
      </w:r>
    </w:p>
  </w:endnote>
  <w:endnote w:type="continuationSeparator" w:id="0">
    <w:p w14:paraId="1161A163" w14:textId="77777777" w:rsidR="00585420" w:rsidRDefault="0058542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4E6F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B514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328E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6B72A8" w14:textId="77777777" w:rsidR="00585420" w:rsidRDefault="00585420" w:rsidP="009139A6">
      <w:r>
        <w:separator/>
      </w:r>
    </w:p>
  </w:footnote>
  <w:footnote w:type="continuationSeparator" w:id="0">
    <w:p w14:paraId="36C30DBC" w14:textId="77777777" w:rsidR="00585420" w:rsidRDefault="0058542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FCC9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8595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046B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420"/>
    <w:rsid w:val="000666E0"/>
    <w:rsid w:val="002510B7"/>
    <w:rsid w:val="00585420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17B49"/>
  <w15:chartTrackingRefBased/>
  <w15:docId w15:val="{DEDA0886-2713-473B-9325-0C904E725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2023-04-03T15:05:00Z</dcterms:created>
  <dcterms:modified xsi:type="dcterms:W3CDTF">2023-04-03T15:06:00Z</dcterms:modified>
</cp:coreProperties>
</file>