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D5DD5" w14:textId="77777777" w:rsidR="00E6674E" w:rsidRDefault="00E6674E" w:rsidP="00E66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HERTWELL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fl.1494)</w:t>
      </w:r>
    </w:p>
    <w:p w14:paraId="7FE57CFB" w14:textId="77777777" w:rsidR="00E6674E" w:rsidRDefault="00E6674E" w:rsidP="00E66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21F8A9C3" w14:textId="77777777" w:rsidR="00E6674E" w:rsidRDefault="00E6674E" w:rsidP="00E6674E">
      <w:pPr>
        <w:pStyle w:val="NoSpacing"/>
        <w:rPr>
          <w:rFonts w:cs="Times New Roman"/>
          <w:szCs w:val="24"/>
        </w:rPr>
      </w:pPr>
    </w:p>
    <w:p w14:paraId="5B956BFD" w14:textId="77777777" w:rsidR="00E6674E" w:rsidRDefault="00E6674E" w:rsidP="00E6674E">
      <w:pPr>
        <w:pStyle w:val="NoSpacing"/>
        <w:rPr>
          <w:rFonts w:cs="Times New Roman"/>
          <w:szCs w:val="24"/>
        </w:rPr>
      </w:pPr>
    </w:p>
    <w:p w14:paraId="0E5CB410" w14:textId="77777777" w:rsidR="00E6674E" w:rsidRDefault="00E6674E" w:rsidP="00E66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1494</w:t>
      </w:r>
      <w:r>
        <w:rPr>
          <w:rFonts w:cs="Times New Roman"/>
          <w:szCs w:val="24"/>
        </w:rPr>
        <w:tab/>
        <w:t>James Middelton(q.v.) became apprenticed to him.</w:t>
      </w:r>
    </w:p>
    <w:p w14:paraId="1574738D" w14:textId="77777777" w:rsidR="00E6674E" w:rsidRDefault="00E6674E" w:rsidP="00E66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(Ricardian XXXIII p.129)</w:t>
      </w:r>
    </w:p>
    <w:p w14:paraId="2F81A25E" w14:textId="77777777" w:rsidR="00E6674E" w:rsidRDefault="00E6674E" w:rsidP="00E6674E">
      <w:pPr>
        <w:pStyle w:val="NoSpacing"/>
        <w:rPr>
          <w:rFonts w:cs="Times New Roman"/>
          <w:szCs w:val="24"/>
        </w:rPr>
      </w:pPr>
    </w:p>
    <w:p w14:paraId="1B3EC831" w14:textId="77777777" w:rsidR="00E6674E" w:rsidRDefault="00E6674E" w:rsidP="00E6674E">
      <w:pPr>
        <w:pStyle w:val="NoSpacing"/>
        <w:rPr>
          <w:rFonts w:cs="Times New Roman"/>
          <w:szCs w:val="24"/>
        </w:rPr>
      </w:pPr>
    </w:p>
    <w:p w14:paraId="5292C3AF" w14:textId="77777777" w:rsidR="00E6674E" w:rsidRDefault="00E6674E" w:rsidP="00E66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2024</w:t>
      </w:r>
    </w:p>
    <w:p w14:paraId="7AF708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2B522" w14:textId="77777777" w:rsidR="00E6674E" w:rsidRDefault="00E6674E" w:rsidP="009139A6">
      <w:r>
        <w:separator/>
      </w:r>
    </w:p>
  </w:endnote>
  <w:endnote w:type="continuationSeparator" w:id="0">
    <w:p w14:paraId="00E27722" w14:textId="77777777" w:rsidR="00E6674E" w:rsidRDefault="00E667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58B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F90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952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64D7D" w14:textId="77777777" w:rsidR="00E6674E" w:rsidRDefault="00E6674E" w:rsidP="009139A6">
      <w:r>
        <w:separator/>
      </w:r>
    </w:p>
  </w:footnote>
  <w:footnote w:type="continuationSeparator" w:id="0">
    <w:p w14:paraId="4531DED9" w14:textId="77777777" w:rsidR="00E6674E" w:rsidRDefault="00E667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A87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CF3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235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74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6674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4DCE0"/>
  <w15:chartTrackingRefBased/>
  <w15:docId w15:val="{AEA0E4FE-62FE-4E78-99D8-C8155367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2024-04-07T18:22:00Z</dcterms:created>
  <dcterms:modified xsi:type="dcterms:W3CDTF">2024-04-07T18:22:00Z</dcterms:modified>
</cp:coreProperties>
</file>