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C8EE5" w14:textId="584E55BC" w:rsidR="006B2F86" w:rsidRDefault="0039517F" w:rsidP="00E71FC3">
      <w:pPr>
        <w:pStyle w:val="NoSpacing"/>
      </w:pPr>
      <w:r>
        <w:rPr>
          <w:u w:val="single"/>
        </w:rPr>
        <w:t>William HERTT</w:t>
      </w:r>
      <w:r>
        <w:t xml:space="preserve">   </w:t>
      </w:r>
      <w:proofErr w:type="gramStart"/>
      <w:r>
        <w:t xml:space="preserve">   (</w:t>
      </w:r>
      <w:proofErr w:type="gramEnd"/>
      <w:r>
        <w:t>d.1468)</w:t>
      </w:r>
    </w:p>
    <w:p w14:paraId="503BE57D" w14:textId="22E79CB3" w:rsidR="0039517F" w:rsidRDefault="0039517F" w:rsidP="00E71FC3">
      <w:pPr>
        <w:pStyle w:val="NoSpacing"/>
      </w:pPr>
      <w:r>
        <w:t xml:space="preserve">of </w:t>
      </w:r>
      <w:proofErr w:type="spellStart"/>
      <w:r>
        <w:t>Pockley</w:t>
      </w:r>
      <w:proofErr w:type="spellEnd"/>
      <w:r>
        <w:t>, North Riding of Yorkshire.</w:t>
      </w:r>
    </w:p>
    <w:p w14:paraId="2A734AA2" w14:textId="2402E6E5" w:rsidR="0039517F" w:rsidRDefault="0039517F" w:rsidP="00E71FC3">
      <w:pPr>
        <w:pStyle w:val="NoSpacing"/>
      </w:pPr>
    </w:p>
    <w:p w14:paraId="1E60A1F4" w14:textId="7C31E168" w:rsidR="0039517F" w:rsidRDefault="0039517F" w:rsidP="00E71FC3">
      <w:pPr>
        <w:pStyle w:val="NoSpacing"/>
      </w:pPr>
    </w:p>
    <w:p w14:paraId="20A155D5" w14:textId="2C50A12A" w:rsidR="0039517F" w:rsidRDefault="0039517F" w:rsidP="00E71FC3">
      <w:pPr>
        <w:pStyle w:val="NoSpacing"/>
      </w:pPr>
      <w:r>
        <w:t>16 Aug.1468</w:t>
      </w:r>
      <w:r>
        <w:tab/>
      </w:r>
      <w:r>
        <w:t>He made his Will.   (W.Y.R. p.83)</w:t>
      </w:r>
    </w:p>
    <w:p w14:paraId="7EEFEC72" w14:textId="77777777" w:rsidR="0039517F" w:rsidRDefault="0039517F" w:rsidP="0039517F">
      <w:pPr>
        <w:pStyle w:val="NoSpacing"/>
      </w:pPr>
      <w:r>
        <w:t xml:space="preserve">  2 Dec.</w:t>
      </w:r>
      <w:r>
        <w:tab/>
      </w:r>
      <w:r>
        <w:t>Probate of his Will.   (ibid.)</w:t>
      </w:r>
    </w:p>
    <w:p w14:paraId="554EBBF6" w14:textId="77777777" w:rsidR="0039517F" w:rsidRDefault="0039517F" w:rsidP="0039517F">
      <w:pPr>
        <w:pStyle w:val="NoSpacing"/>
      </w:pPr>
    </w:p>
    <w:p w14:paraId="488DB198" w14:textId="77777777" w:rsidR="0039517F" w:rsidRDefault="0039517F" w:rsidP="0039517F">
      <w:pPr>
        <w:pStyle w:val="NoSpacing"/>
      </w:pPr>
    </w:p>
    <w:p w14:paraId="7EE2FD44" w14:textId="77777777" w:rsidR="0039517F" w:rsidRDefault="0039517F" w:rsidP="0039517F">
      <w:pPr>
        <w:pStyle w:val="NoSpacing"/>
      </w:pPr>
      <w:r>
        <w:t>5 April 2018</w:t>
      </w:r>
    </w:p>
    <w:p w14:paraId="2C439AD5" w14:textId="77F0B8B6" w:rsidR="0039517F" w:rsidRPr="0039517F" w:rsidRDefault="0039517F" w:rsidP="00E71FC3">
      <w:pPr>
        <w:pStyle w:val="NoSpacing"/>
      </w:pPr>
      <w:bookmarkStart w:id="0" w:name="_GoBack"/>
      <w:bookmarkEnd w:id="0"/>
    </w:p>
    <w:sectPr w:rsidR="0039517F" w:rsidRPr="003951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5A099" w14:textId="77777777" w:rsidR="0039517F" w:rsidRDefault="0039517F" w:rsidP="00E71FC3">
      <w:pPr>
        <w:spacing w:after="0" w:line="240" w:lineRule="auto"/>
      </w:pPr>
      <w:r>
        <w:separator/>
      </w:r>
    </w:p>
  </w:endnote>
  <w:endnote w:type="continuationSeparator" w:id="0">
    <w:p w14:paraId="31FA2F28" w14:textId="77777777" w:rsidR="0039517F" w:rsidRDefault="003951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45374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2C767" w14:textId="77777777" w:rsidR="0039517F" w:rsidRDefault="0039517F" w:rsidP="00E71FC3">
      <w:pPr>
        <w:spacing w:after="0" w:line="240" w:lineRule="auto"/>
      </w:pPr>
      <w:r>
        <w:separator/>
      </w:r>
    </w:p>
  </w:footnote>
  <w:footnote w:type="continuationSeparator" w:id="0">
    <w:p w14:paraId="4CDA2CDC" w14:textId="77777777" w:rsidR="0039517F" w:rsidRDefault="003951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17F"/>
    <w:rsid w:val="001A7C09"/>
    <w:rsid w:val="0039517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C3D40"/>
  <w15:chartTrackingRefBased/>
  <w15:docId w15:val="{95937F4D-B2D0-4CBE-94EF-6D0836AB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4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2018-04-05T21:18:00Z</dcterms:created>
  <dcterms:modified xsi:type="dcterms:W3CDTF">2018-04-05T21:20:00Z</dcterms:modified>
</cp:coreProperties>
</file>