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35871A" w14:textId="77777777" w:rsidR="007C4CB2" w:rsidRDefault="007C4CB2" w:rsidP="007C4CB2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William HERTSHORN</w:t>
      </w:r>
      <w:r>
        <w:rPr>
          <w:rFonts w:eastAsia="Times New Roman" w:cs="Times New Roman"/>
          <w:szCs w:val="24"/>
        </w:rPr>
        <w:t xml:space="preserve">     </w:t>
      </w:r>
      <w:proofErr w:type="gramStart"/>
      <w:r>
        <w:rPr>
          <w:rFonts w:eastAsia="Times New Roman" w:cs="Times New Roman"/>
          <w:szCs w:val="24"/>
        </w:rPr>
        <w:t xml:space="preserve">   (</w:t>
      </w:r>
      <w:proofErr w:type="gramEnd"/>
      <w:r>
        <w:rPr>
          <w:rFonts w:eastAsia="Times New Roman" w:cs="Times New Roman"/>
          <w:szCs w:val="24"/>
        </w:rPr>
        <w:t>fl.1422)</w:t>
      </w:r>
    </w:p>
    <w:p w14:paraId="518CE389" w14:textId="77777777" w:rsidR="007C4CB2" w:rsidRDefault="007C4CB2" w:rsidP="007C4CB2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of Cheap Ward, London.</w:t>
      </w:r>
    </w:p>
    <w:p w14:paraId="2501D89C" w14:textId="77777777" w:rsidR="007C4CB2" w:rsidRDefault="007C4CB2" w:rsidP="007C4CB2">
      <w:pPr>
        <w:pStyle w:val="NoSpacing"/>
        <w:rPr>
          <w:rFonts w:eastAsia="Times New Roman" w:cs="Times New Roman"/>
          <w:szCs w:val="24"/>
        </w:rPr>
      </w:pPr>
    </w:p>
    <w:p w14:paraId="52DFAA58" w14:textId="77777777" w:rsidR="007C4CB2" w:rsidRDefault="007C4CB2" w:rsidP="007C4CB2">
      <w:pPr>
        <w:pStyle w:val="NoSpacing"/>
        <w:rPr>
          <w:rFonts w:eastAsia="Times New Roman" w:cs="Times New Roman"/>
          <w:szCs w:val="24"/>
        </w:rPr>
      </w:pPr>
    </w:p>
    <w:p w14:paraId="6996CB5B" w14:textId="77777777" w:rsidR="007C4CB2" w:rsidRDefault="007C4CB2" w:rsidP="007C4CB2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12 Jan.1422</w:t>
      </w:r>
      <w:r>
        <w:rPr>
          <w:rFonts w:eastAsia="Times New Roman" w:cs="Times New Roman"/>
          <w:szCs w:val="24"/>
        </w:rPr>
        <w:tab/>
        <w:t>He was elected one of the Constables of the Ward.</w:t>
      </w:r>
    </w:p>
    <w:p w14:paraId="590456A5" w14:textId="77777777" w:rsidR="007C4CB2" w:rsidRDefault="007C4CB2" w:rsidP="007C4CB2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>(“The Government of London and its relations with the Crown 1400-1450” by</w:t>
      </w:r>
    </w:p>
    <w:p w14:paraId="167CEA0F" w14:textId="77777777" w:rsidR="007C4CB2" w:rsidRDefault="007C4CB2" w:rsidP="007C4CB2">
      <w:pPr>
        <w:pStyle w:val="NoSpacing"/>
        <w:ind w:left="144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 Caroline M. Barron: Thesis presented for the degree of Doctor of Philosophy in the University of London, January 1970 p.102)</w:t>
      </w:r>
    </w:p>
    <w:p w14:paraId="512C0D6D" w14:textId="77777777" w:rsidR="007C4CB2" w:rsidRDefault="007C4CB2" w:rsidP="007C4CB2">
      <w:pPr>
        <w:pStyle w:val="NoSpacing"/>
        <w:rPr>
          <w:rFonts w:eastAsia="Times New Roman" w:cs="Times New Roman"/>
          <w:szCs w:val="24"/>
        </w:rPr>
      </w:pPr>
    </w:p>
    <w:p w14:paraId="220BEF7B" w14:textId="77777777" w:rsidR="007C4CB2" w:rsidRDefault="007C4CB2" w:rsidP="007C4CB2">
      <w:pPr>
        <w:pStyle w:val="NoSpacing"/>
        <w:rPr>
          <w:rFonts w:eastAsia="Times New Roman" w:cs="Times New Roman"/>
          <w:szCs w:val="24"/>
        </w:rPr>
      </w:pPr>
    </w:p>
    <w:p w14:paraId="3EEF1634" w14:textId="77777777" w:rsidR="007C4CB2" w:rsidRDefault="007C4CB2" w:rsidP="007C4CB2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16 September 2023</w:t>
      </w:r>
    </w:p>
    <w:p w14:paraId="2E812340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D034A2" w14:textId="77777777" w:rsidR="007C4CB2" w:rsidRDefault="007C4CB2" w:rsidP="009139A6">
      <w:r>
        <w:separator/>
      </w:r>
    </w:p>
  </w:endnote>
  <w:endnote w:type="continuationSeparator" w:id="0">
    <w:p w14:paraId="165E0D36" w14:textId="77777777" w:rsidR="007C4CB2" w:rsidRDefault="007C4CB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A9758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68C13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F5D8E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320972" w14:textId="77777777" w:rsidR="007C4CB2" w:rsidRDefault="007C4CB2" w:rsidP="009139A6">
      <w:r>
        <w:separator/>
      </w:r>
    </w:p>
  </w:footnote>
  <w:footnote w:type="continuationSeparator" w:id="0">
    <w:p w14:paraId="7578D4A6" w14:textId="77777777" w:rsidR="007C4CB2" w:rsidRDefault="007C4CB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9E16F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F71DE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595E3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4CB2"/>
    <w:rsid w:val="000666E0"/>
    <w:rsid w:val="002510B7"/>
    <w:rsid w:val="005C130B"/>
    <w:rsid w:val="007C4CB2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4BE5CC"/>
  <w15:chartTrackingRefBased/>
  <w15:docId w15:val="{9FB7959E-7171-4907-90C5-5BEBAF24D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51</Words>
  <Characters>294</Characters>
  <Application>Microsoft Office Word</Application>
  <DocSecurity>0</DocSecurity>
  <Lines>2</Lines>
  <Paragraphs>1</Paragraphs>
  <ScaleCrop>false</ScaleCrop>
  <Company/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2023-09-16T18:33:00Z</dcterms:created>
  <dcterms:modified xsi:type="dcterms:W3CDTF">2023-09-16T18:33:00Z</dcterms:modified>
</cp:coreProperties>
</file>