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E6802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HERTSHORN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2ED8E9C6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Staffordshire. Cutler.</w:t>
      </w:r>
    </w:p>
    <w:p w14:paraId="528D0AA0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DD70B9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3A1F74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four others, who were</w:t>
      </w:r>
    </w:p>
    <w:p w14:paraId="31D59276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960933A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FD1A85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EF4338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F2B28E" w14:textId="77777777" w:rsidR="00763330" w:rsidRDefault="00763330" w:rsidP="00763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August 2022</w:t>
      </w:r>
    </w:p>
    <w:p w14:paraId="032B98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91C41" w14:textId="77777777" w:rsidR="00763330" w:rsidRDefault="00763330" w:rsidP="009139A6">
      <w:r>
        <w:separator/>
      </w:r>
    </w:p>
  </w:endnote>
  <w:endnote w:type="continuationSeparator" w:id="0">
    <w:p w14:paraId="32CC99C3" w14:textId="77777777" w:rsidR="00763330" w:rsidRDefault="007633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0B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5C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7A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9305E" w14:textId="77777777" w:rsidR="00763330" w:rsidRDefault="00763330" w:rsidP="009139A6">
      <w:r>
        <w:separator/>
      </w:r>
    </w:p>
  </w:footnote>
  <w:footnote w:type="continuationSeparator" w:id="0">
    <w:p w14:paraId="214C40C8" w14:textId="77777777" w:rsidR="00763330" w:rsidRDefault="007633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6B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66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728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30"/>
    <w:rsid w:val="000666E0"/>
    <w:rsid w:val="002510B7"/>
    <w:rsid w:val="005C130B"/>
    <w:rsid w:val="0076333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DB2D"/>
  <w15:chartTrackingRefBased/>
  <w15:docId w15:val="{681D102B-4637-4BF0-B873-606A3924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633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2022-08-18T10:59:00Z</dcterms:created>
  <dcterms:modified xsi:type="dcterms:W3CDTF">2022-08-18T11:00:00Z</dcterms:modified>
</cp:coreProperties>
</file>