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58F7E" w14:textId="77777777" w:rsidR="002C6E2C" w:rsidRDefault="002C6E2C" w:rsidP="002C6E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64DEE229" w14:textId="77777777" w:rsidR="002C6E2C" w:rsidRDefault="002C6E2C" w:rsidP="002C6E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Dunnington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59735CE" w14:textId="77777777" w:rsidR="002C6E2C" w:rsidRDefault="002C6E2C" w:rsidP="002C6E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F803CB" w14:textId="77777777" w:rsidR="002C6E2C" w:rsidRDefault="002C6E2C" w:rsidP="002C6E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B6420F" w14:textId="77777777" w:rsidR="002C6E2C" w:rsidRDefault="002C6E2C" w:rsidP="002C6E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conventual church of the Austin Friars at</w:t>
      </w:r>
    </w:p>
    <w:p w14:paraId="401125F2" w14:textId="77777777" w:rsidR="002C6E2C" w:rsidRDefault="002C6E2C" w:rsidP="002C6E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6CE98F5A" w14:textId="77777777" w:rsidR="002C6E2C" w:rsidRDefault="002C6E2C" w:rsidP="002C6E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572D52C0" w14:textId="77777777" w:rsidR="002C6E2C" w:rsidRDefault="002C6E2C" w:rsidP="002C6E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CC6EB0" w14:textId="77777777" w:rsidR="002C6E2C" w:rsidRDefault="002C6E2C" w:rsidP="002C6E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BF0EBC" w14:textId="77777777" w:rsidR="002C6E2C" w:rsidRDefault="002C6E2C" w:rsidP="002C6E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2021</w:t>
      </w:r>
    </w:p>
    <w:p w14:paraId="365B593A" w14:textId="65A50FFF" w:rsidR="00BA00AB" w:rsidRPr="002C6E2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C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970BC" w14:textId="77777777" w:rsidR="002C6E2C" w:rsidRDefault="002C6E2C" w:rsidP="009139A6">
      <w:r>
        <w:separator/>
      </w:r>
    </w:p>
  </w:endnote>
  <w:endnote w:type="continuationSeparator" w:id="0">
    <w:p w14:paraId="6BC72124" w14:textId="77777777" w:rsidR="002C6E2C" w:rsidRDefault="002C6E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806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041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9E1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AD5B8" w14:textId="77777777" w:rsidR="002C6E2C" w:rsidRDefault="002C6E2C" w:rsidP="009139A6">
      <w:r>
        <w:separator/>
      </w:r>
    </w:p>
  </w:footnote>
  <w:footnote w:type="continuationSeparator" w:id="0">
    <w:p w14:paraId="650C1EAF" w14:textId="77777777" w:rsidR="002C6E2C" w:rsidRDefault="002C6E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ED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286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C1B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E2C"/>
    <w:rsid w:val="000666E0"/>
    <w:rsid w:val="002510B7"/>
    <w:rsid w:val="002C6E2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332DE"/>
  <w15:chartTrackingRefBased/>
  <w15:docId w15:val="{CCA10E47-F5E1-4B59-843A-7E861E015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4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2021-05-01T14:39:00Z</dcterms:created>
  <dcterms:modified xsi:type="dcterms:W3CDTF">2021-05-01T14:50:00Z</dcterms:modified>
</cp:coreProperties>
</file>