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D2003" w14:textId="5DCAFAF2" w:rsidR="006B2F86" w:rsidRDefault="00FB32C7" w:rsidP="00E71FC3">
      <w:pPr>
        <w:pStyle w:val="NoSpacing"/>
      </w:pPr>
      <w:r>
        <w:rPr>
          <w:u w:val="single"/>
        </w:rPr>
        <w:t>William HERTLYNGTON</w:t>
      </w:r>
      <w:r>
        <w:t xml:space="preserve">   </w:t>
      </w:r>
      <w:proofErr w:type="gramStart"/>
      <w:r>
        <w:t xml:space="preserve">   (</w:t>
      </w:r>
      <w:proofErr w:type="gramEnd"/>
      <w:r>
        <w:t>d.1473)</w:t>
      </w:r>
    </w:p>
    <w:p w14:paraId="4F09EEB4" w14:textId="4AB4AE0B" w:rsidR="00FB32C7" w:rsidRDefault="00FB32C7" w:rsidP="00E71FC3">
      <w:pPr>
        <w:pStyle w:val="NoSpacing"/>
      </w:pPr>
      <w:r>
        <w:t xml:space="preserve">bur. </w:t>
      </w:r>
      <w:proofErr w:type="spellStart"/>
      <w:r>
        <w:t>Burnsall</w:t>
      </w:r>
      <w:proofErr w:type="spellEnd"/>
      <w:r>
        <w:t>, West Riding of Yorkshire.</w:t>
      </w:r>
    </w:p>
    <w:p w14:paraId="1085A86D" w14:textId="729B1B90" w:rsidR="00FB32C7" w:rsidRDefault="00FB32C7" w:rsidP="00E71FC3">
      <w:pPr>
        <w:pStyle w:val="NoSpacing"/>
      </w:pPr>
    </w:p>
    <w:p w14:paraId="437D4578" w14:textId="37DEE4A3" w:rsidR="00FB32C7" w:rsidRDefault="00FB32C7" w:rsidP="00E71FC3">
      <w:pPr>
        <w:pStyle w:val="NoSpacing"/>
      </w:pPr>
    </w:p>
    <w:p w14:paraId="7CF60519" w14:textId="76A4F247" w:rsidR="00FB32C7" w:rsidRDefault="00FB32C7" w:rsidP="00E71FC3">
      <w:pPr>
        <w:pStyle w:val="NoSpacing"/>
      </w:pPr>
      <w:r>
        <w:t xml:space="preserve">  8 Apr.1473</w:t>
      </w:r>
      <w:r>
        <w:tab/>
      </w:r>
      <w:r>
        <w:t>He made his Will.   (W.Y.R. p.83)</w:t>
      </w:r>
    </w:p>
    <w:p w14:paraId="0DCA60F7" w14:textId="77777777" w:rsidR="00FB32C7" w:rsidRDefault="00FB32C7" w:rsidP="00FB32C7">
      <w:pPr>
        <w:pStyle w:val="NoSpacing"/>
      </w:pPr>
      <w:r>
        <w:t>30 Jun.</w:t>
      </w:r>
      <w:r>
        <w:tab/>
      </w:r>
      <w:r>
        <w:tab/>
      </w:r>
      <w:r>
        <w:t>Probate of his Will.  (ibid.)</w:t>
      </w:r>
    </w:p>
    <w:p w14:paraId="27F6A345" w14:textId="77777777" w:rsidR="00FB32C7" w:rsidRDefault="00FB32C7" w:rsidP="00FB32C7">
      <w:pPr>
        <w:pStyle w:val="NoSpacing"/>
      </w:pPr>
    </w:p>
    <w:p w14:paraId="3BE2691B" w14:textId="77777777" w:rsidR="00FB32C7" w:rsidRDefault="00FB32C7" w:rsidP="00FB32C7">
      <w:pPr>
        <w:pStyle w:val="NoSpacing"/>
      </w:pPr>
    </w:p>
    <w:p w14:paraId="30EF96B0" w14:textId="77E6FEE1" w:rsidR="00FB32C7" w:rsidRPr="00FB32C7" w:rsidRDefault="00FB32C7" w:rsidP="00FB32C7">
      <w:pPr>
        <w:pStyle w:val="NoSpacing"/>
      </w:pPr>
      <w:r>
        <w:t>1 April 2018</w:t>
      </w:r>
      <w:bookmarkStart w:id="0" w:name="_GoBack"/>
      <w:bookmarkEnd w:id="0"/>
    </w:p>
    <w:sectPr w:rsidR="00FB32C7" w:rsidRPr="00FB32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3F7E9" w14:textId="77777777" w:rsidR="00FB32C7" w:rsidRDefault="00FB32C7" w:rsidP="00E71FC3">
      <w:pPr>
        <w:spacing w:after="0" w:line="240" w:lineRule="auto"/>
      </w:pPr>
      <w:r>
        <w:separator/>
      </w:r>
    </w:p>
  </w:endnote>
  <w:endnote w:type="continuationSeparator" w:id="0">
    <w:p w14:paraId="7ABF2419" w14:textId="77777777" w:rsidR="00FB32C7" w:rsidRDefault="00FB32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EAF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1D9D2" w14:textId="77777777" w:rsidR="00FB32C7" w:rsidRDefault="00FB32C7" w:rsidP="00E71FC3">
      <w:pPr>
        <w:spacing w:after="0" w:line="240" w:lineRule="auto"/>
      </w:pPr>
      <w:r>
        <w:separator/>
      </w:r>
    </w:p>
  </w:footnote>
  <w:footnote w:type="continuationSeparator" w:id="0">
    <w:p w14:paraId="3AF1CF9F" w14:textId="77777777" w:rsidR="00FB32C7" w:rsidRDefault="00FB32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9D195"/>
  <w15:chartTrackingRefBased/>
  <w15:docId w15:val="{0800E32B-C509-471B-8361-ED94E780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2018-04-01T19:49:00Z</dcterms:created>
  <dcterms:modified xsi:type="dcterms:W3CDTF">2018-04-01T19:51:00Z</dcterms:modified>
</cp:coreProperties>
</file>