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EB1" w:rsidRDefault="001E2EB1" w:rsidP="001E2EB1">
      <w:pPr>
        <w:pStyle w:val="NoSpacing"/>
      </w:pPr>
      <w:r>
        <w:rPr>
          <w:u w:val="single"/>
        </w:rPr>
        <w:t>John HERTLYNGTON</w:t>
      </w:r>
      <w:r>
        <w:t xml:space="preserve">     (fl.1431)</w:t>
      </w:r>
    </w:p>
    <w:p w:rsidR="001E2EB1" w:rsidRDefault="001E2EB1" w:rsidP="001E2EB1">
      <w:pPr>
        <w:pStyle w:val="NoSpacing"/>
      </w:pPr>
    </w:p>
    <w:p w:rsidR="001E2EB1" w:rsidRDefault="001E2EB1" w:rsidP="001E2EB1">
      <w:pPr>
        <w:pStyle w:val="NoSpacing"/>
      </w:pPr>
    </w:p>
    <w:p w:rsidR="001E2EB1" w:rsidRDefault="001E2EB1" w:rsidP="001E2EB1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</w:t>
      </w:r>
    </w:p>
    <w:p w:rsidR="001E2EB1" w:rsidRDefault="001E2EB1" w:rsidP="001E2EB1">
      <w:pPr>
        <w:pStyle w:val="NoSpacing"/>
      </w:pPr>
      <w:r>
        <w:t>(</w:t>
      </w:r>
      <w:hyperlink r:id="rId7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1E2EB1" w:rsidRDefault="001E2EB1" w:rsidP="001E2EB1">
      <w:pPr>
        <w:pStyle w:val="NoSpacing"/>
      </w:pPr>
    </w:p>
    <w:p w:rsidR="001E2EB1" w:rsidRDefault="001E2EB1" w:rsidP="001E2EB1">
      <w:pPr>
        <w:pStyle w:val="NoSpacing"/>
      </w:pPr>
    </w:p>
    <w:p w:rsidR="001E2EB1" w:rsidRDefault="001E2EB1" w:rsidP="001E2EB1">
      <w:pPr>
        <w:pStyle w:val="NoSpacing"/>
      </w:pPr>
      <w:r>
        <w:t>20 Jan.1431</w:t>
      </w:r>
      <w:r>
        <w:tab/>
        <w:t xml:space="preserve">Settlement of the action taken against them by Edmund de </w:t>
      </w:r>
      <w:proofErr w:type="spellStart"/>
      <w:proofErr w:type="gramStart"/>
      <w:r>
        <w:t>Portyngton</w:t>
      </w:r>
      <w:proofErr w:type="spellEnd"/>
      <w:r>
        <w:t>(</w:t>
      </w:r>
      <w:proofErr w:type="gramEnd"/>
      <w:r>
        <w:t>q.v.)</w:t>
      </w:r>
    </w:p>
    <w:p w:rsidR="001E2EB1" w:rsidRDefault="001E2EB1" w:rsidP="001E2EB1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20s 8d of rent in </w:t>
      </w:r>
      <w:proofErr w:type="spellStart"/>
      <w:r>
        <w:t>Risby</w:t>
      </w:r>
      <w:proofErr w:type="spellEnd"/>
      <w:r>
        <w:t xml:space="preserve">, East Riding of Yorkshire.  </w:t>
      </w:r>
      <w:proofErr w:type="gramStart"/>
      <w:r>
        <w:t>(ibid.)</w:t>
      </w:r>
      <w:proofErr w:type="gramEnd"/>
    </w:p>
    <w:p w:rsidR="001E2EB1" w:rsidRDefault="001E2EB1" w:rsidP="001E2EB1">
      <w:pPr>
        <w:pStyle w:val="NoSpacing"/>
      </w:pPr>
    </w:p>
    <w:p w:rsidR="001E2EB1" w:rsidRDefault="001E2EB1" w:rsidP="001E2EB1">
      <w:pPr>
        <w:pStyle w:val="NoSpacing"/>
      </w:pPr>
    </w:p>
    <w:p w:rsidR="001E2EB1" w:rsidRDefault="001E2EB1" w:rsidP="001E2EB1">
      <w:pPr>
        <w:pStyle w:val="NoSpacing"/>
      </w:pPr>
      <w:r>
        <w:t>28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EB1" w:rsidRDefault="001E2EB1" w:rsidP="00920DE3">
      <w:pPr>
        <w:spacing w:after="0" w:line="240" w:lineRule="auto"/>
      </w:pPr>
      <w:r>
        <w:separator/>
      </w:r>
    </w:p>
  </w:endnote>
  <w:endnote w:type="continuationSeparator" w:id="0">
    <w:p w:rsidR="001E2EB1" w:rsidRDefault="001E2E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EB1" w:rsidRDefault="001E2EB1" w:rsidP="00920DE3">
      <w:pPr>
        <w:spacing w:after="0" w:line="240" w:lineRule="auto"/>
      </w:pPr>
      <w:r>
        <w:separator/>
      </w:r>
    </w:p>
  </w:footnote>
  <w:footnote w:type="continuationSeparator" w:id="0">
    <w:p w:rsidR="001E2EB1" w:rsidRDefault="001E2E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EB1"/>
    <w:rsid w:val="00120749"/>
    <w:rsid w:val="001E2EB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2E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2E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2014-05-16T21:05:00Z</dcterms:created>
  <dcterms:modified xsi:type="dcterms:W3CDTF">2014-05-16T21:06:00Z</dcterms:modified>
</cp:coreProperties>
</file>