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206AF7" w14:textId="7AAD7993" w:rsidR="006B2F86" w:rsidRDefault="00E15906" w:rsidP="00E71FC3">
      <w:pPr>
        <w:pStyle w:val="NoSpacing"/>
      </w:pPr>
      <w:r>
        <w:rPr>
          <w:u w:val="single"/>
        </w:rPr>
        <w:t>Henry HERTLYNGTON</w:t>
      </w:r>
      <w:r>
        <w:t xml:space="preserve">   </w:t>
      </w:r>
      <w:proofErr w:type="gramStart"/>
      <w:r>
        <w:t xml:space="preserve">   (</w:t>
      </w:r>
      <w:proofErr w:type="gramEnd"/>
      <w:r>
        <w:t>d.1456-7)</w:t>
      </w:r>
    </w:p>
    <w:p w14:paraId="6C1DEAFE" w14:textId="6E4E86CE" w:rsidR="00E15906" w:rsidRDefault="00E15906" w:rsidP="00E71FC3">
      <w:pPr>
        <w:pStyle w:val="NoSpacing"/>
      </w:pPr>
      <w:r>
        <w:t xml:space="preserve">of </w:t>
      </w:r>
      <w:proofErr w:type="spellStart"/>
      <w:r>
        <w:t>Rufforth</w:t>
      </w:r>
      <w:proofErr w:type="spellEnd"/>
      <w:r>
        <w:t>, West Riding of Yorkshire.</w:t>
      </w:r>
    </w:p>
    <w:p w14:paraId="559682EC" w14:textId="0A297BC4" w:rsidR="00E15906" w:rsidRDefault="00E15906" w:rsidP="00E71FC3">
      <w:pPr>
        <w:pStyle w:val="NoSpacing"/>
      </w:pPr>
    </w:p>
    <w:p w14:paraId="747DD47C" w14:textId="1A4D816D" w:rsidR="00E15906" w:rsidRDefault="00E15906" w:rsidP="00E71FC3">
      <w:pPr>
        <w:pStyle w:val="NoSpacing"/>
      </w:pPr>
    </w:p>
    <w:p w14:paraId="0B61A4B9" w14:textId="008C69BF" w:rsidR="00E15906" w:rsidRDefault="00E15906" w:rsidP="00E15906">
      <w:pPr>
        <w:pStyle w:val="NoSpacing"/>
      </w:pPr>
      <w:r>
        <w:t>13 Jan.1457</w:t>
      </w:r>
      <w:r>
        <w:tab/>
      </w:r>
      <w:r>
        <w:t>Probate of his Will.  (</w:t>
      </w:r>
      <w:r>
        <w:t>W.Y.R. p.83)</w:t>
      </w:r>
      <w:bookmarkStart w:id="0" w:name="_GoBack"/>
      <w:bookmarkEnd w:id="0"/>
    </w:p>
    <w:p w14:paraId="3BF8FD9C" w14:textId="77777777" w:rsidR="00E15906" w:rsidRDefault="00E15906" w:rsidP="00E15906">
      <w:pPr>
        <w:pStyle w:val="NoSpacing"/>
      </w:pPr>
    </w:p>
    <w:p w14:paraId="5A26308C" w14:textId="77777777" w:rsidR="00E15906" w:rsidRDefault="00E15906" w:rsidP="00E15906">
      <w:pPr>
        <w:pStyle w:val="NoSpacing"/>
      </w:pPr>
    </w:p>
    <w:p w14:paraId="2A6AE720" w14:textId="062153C3" w:rsidR="00E15906" w:rsidRPr="00E15906" w:rsidRDefault="00E15906" w:rsidP="00E15906">
      <w:pPr>
        <w:pStyle w:val="NoSpacing"/>
      </w:pPr>
      <w:r>
        <w:t>1 April 2018</w:t>
      </w:r>
    </w:p>
    <w:sectPr w:rsidR="00E15906" w:rsidRPr="00E1590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5909B5" w14:textId="77777777" w:rsidR="00E15906" w:rsidRDefault="00E15906" w:rsidP="00E71FC3">
      <w:pPr>
        <w:spacing w:after="0" w:line="240" w:lineRule="auto"/>
      </w:pPr>
      <w:r>
        <w:separator/>
      </w:r>
    </w:p>
  </w:endnote>
  <w:endnote w:type="continuationSeparator" w:id="0">
    <w:p w14:paraId="14929541" w14:textId="77777777" w:rsidR="00E15906" w:rsidRDefault="00E1590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BC320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B44426" w14:textId="77777777" w:rsidR="00E15906" w:rsidRDefault="00E15906" w:rsidP="00E71FC3">
      <w:pPr>
        <w:spacing w:after="0" w:line="240" w:lineRule="auto"/>
      </w:pPr>
      <w:r>
        <w:separator/>
      </w:r>
    </w:p>
  </w:footnote>
  <w:footnote w:type="continuationSeparator" w:id="0">
    <w:p w14:paraId="1C44FC87" w14:textId="77777777" w:rsidR="00E15906" w:rsidRDefault="00E1590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906"/>
    <w:rsid w:val="001A7C09"/>
    <w:rsid w:val="00577BD5"/>
    <w:rsid w:val="00656CBA"/>
    <w:rsid w:val="006A1F77"/>
    <w:rsid w:val="00733BE7"/>
    <w:rsid w:val="00AB52E8"/>
    <w:rsid w:val="00B16D3F"/>
    <w:rsid w:val="00BB41AC"/>
    <w:rsid w:val="00E1590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FFE32"/>
  <w15:chartTrackingRefBased/>
  <w15:docId w15:val="{C2DFF753-CC10-4148-8ABA-58926BF1A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796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2018-04-01T19:45:00Z</dcterms:created>
  <dcterms:modified xsi:type="dcterms:W3CDTF">2018-04-01T19:47:00Z</dcterms:modified>
</cp:coreProperties>
</file>