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A27" w:rsidRDefault="00167A27" w:rsidP="00167A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HERTLOND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67A27" w:rsidRDefault="00167A27" w:rsidP="00167A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Goathurst</w:t>
      </w:r>
      <w:proofErr w:type="spellEnd"/>
      <w:r>
        <w:rPr>
          <w:rFonts w:ascii="Times New Roman" w:hAnsi="Times New Roman" w:cs="Times New Roman"/>
        </w:rPr>
        <w:t>, Somerset. Husbandman.</w:t>
      </w:r>
    </w:p>
    <w:p w:rsidR="00167A27" w:rsidRDefault="00167A27" w:rsidP="00167A27">
      <w:pPr>
        <w:rPr>
          <w:rFonts w:ascii="Times New Roman" w:hAnsi="Times New Roman" w:cs="Times New Roman"/>
        </w:rPr>
      </w:pPr>
    </w:p>
    <w:p w:rsidR="00167A27" w:rsidRDefault="00167A27" w:rsidP="00167A27">
      <w:pPr>
        <w:rPr>
          <w:rFonts w:ascii="Times New Roman" w:hAnsi="Times New Roman" w:cs="Times New Roman"/>
        </w:rPr>
      </w:pPr>
    </w:p>
    <w:p w:rsidR="00167A27" w:rsidRDefault="00167A27" w:rsidP="00167A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Langtrowe</w:t>
      </w:r>
      <w:proofErr w:type="spellEnd"/>
      <w:r>
        <w:rPr>
          <w:rFonts w:ascii="Times New Roman" w:hAnsi="Times New Roman" w:cs="Times New Roman"/>
        </w:rPr>
        <w:t xml:space="preserve">(q.v.) brought a plaint of trespass against him and </w:t>
      </w:r>
    </w:p>
    <w:p w:rsidR="00167A27" w:rsidRDefault="00167A27" w:rsidP="00167A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Shete</w:t>
      </w:r>
      <w:proofErr w:type="spellEnd"/>
      <w:r>
        <w:rPr>
          <w:rFonts w:ascii="Times New Roman" w:hAnsi="Times New Roman" w:cs="Times New Roman"/>
        </w:rPr>
        <w:t xml:space="preserve"> of Sherborne, Dorset(q.v.).</w:t>
      </w:r>
    </w:p>
    <w:p w:rsidR="00167A27" w:rsidRDefault="00167A27" w:rsidP="00167A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67A27" w:rsidRDefault="00167A27" w:rsidP="00167A27">
      <w:pPr>
        <w:rPr>
          <w:rFonts w:ascii="Times New Roman" w:hAnsi="Times New Roman" w:cs="Times New Roman"/>
        </w:rPr>
      </w:pPr>
    </w:p>
    <w:p w:rsidR="00167A27" w:rsidRDefault="00167A27" w:rsidP="00167A27">
      <w:pPr>
        <w:rPr>
          <w:rFonts w:ascii="Times New Roman" w:hAnsi="Times New Roman" w:cs="Times New Roman"/>
        </w:rPr>
      </w:pPr>
    </w:p>
    <w:p w:rsidR="00167A27" w:rsidRDefault="00167A27" w:rsidP="00167A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2018</w:t>
      </w:r>
    </w:p>
    <w:p w:rsidR="006B2F86" w:rsidRPr="00E71FC3" w:rsidRDefault="00167A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7A27" w:rsidRDefault="00167A27" w:rsidP="00E71FC3">
      <w:r>
        <w:separator/>
      </w:r>
    </w:p>
  </w:endnote>
  <w:endnote w:type="continuationSeparator" w:id="0">
    <w:p w:rsidR="00167A27" w:rsidRDefault="00167A2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7A27" w:rsidRDefault="00167A27" w:rsidP="00E71FC3">
      <w:r>
        <w:separator/>
      </w:r>
    </w:p>
  </w:footnote>
  <w:footnote w:type="continuationSeparator" w:id="0">
    <w:p w:rsidR="00167A27" w:rsidRDefault="00167A2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A27"/>
    <w:rsid w:val="00167A2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557491-ABF1-4C8E-BB37-16CF2D32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7A2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67A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2018-03-16T21:16:00Z</dcterms:created>
  <dcterms:modified xsi:type="dcterms:W3CDTF">2018-03-16T21:17:00Z</dcterms:modified>
</cp:coreProperties>
</file>