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C9586" w14:textId="7C55C6F7" w:rsidR="00BA00AB" w:rsidRDefault="00863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HERTLOND</w:t>
      </w:r>
      <w:r>
        <w:rPr>
          <w:rFonts w:cs="Times New Roman"/>
          <w:szCs w:val="24"/>
        </w:rPr>
        <w:t xml:space="preserve">       (fl.1485)</w:t>
      </w:r>
    </w:p>
    <w:p w14:paraId="131DE920" w14:textId="5A05A6E4" w:rsidR="00863FA7" w:rsidRDefault="00863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Gloucester.</w:t>
      </w:r>
    </w:p>
    <w:p w14:paraId="2AD8AFE6" w14:textId="77777777" w:rsidR="00863FA7" w:rsidRDefault="00863FA7" w:rsidP="009139A6">
      <w:pPr>
        <w:pStyle w:val="NoSpacing"/>
        <w:rPr>
          <w:rFonts w:cs="Times New Roman"/>
          <w:szCs w:val="24"/>
        </w:rPr>
      </w:pPr>
    </w:p>
    <w:p w14:paraId="2A824399" w14:textId="77777777" w:rsidR="00863FA7" w:rsidRDefault="00863FA7" w:rsidP="009139A6">
      <w:pPr>
        <w:pStyle w:val="NoSpacing"/>
        <w:rPr>
          <w:rFonts w:cs="Times New Roman"/>
          <w:szCs w:val="24"/>
        </w:rPr>
      </w:pPr>
    </w:p>
    <w:p w14:paraId="4AB81CB5" w14:textId="02F4FB8E" w:rsidR="00863FA7" w:rsidRDefault="00863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Nov.1485</w:t>
      </w:r>
      <w:r>
        <w:rPr>
          <w:rFonts w:cs="Times New Roman"/>
          <w:szCs w:val="24"/>
        </w:rPr>
        <w:tab/>
        <w:t>He made his Will.</w:t>
      </w:r>
    </w:p>
    <w:p w14:paraId="74B66BFA" w14:textId="34C98CDC" w:rsidR="00863FA7" w:rsidRDefault="00863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11/7/270)</w:t>
      </w:r>
    </w:p>
    <w:p w14:paraId="7AB20089" w14:textId="77777777" w:rsidR="00863FA7" w:rsidRDefault="00863FA7" w:rsidP="009139A6">
      <w:pPr>
        <w:pStyle w:val="NoSpacing"/>
        <w:rPr>
          <w:rFonts w:cs="Times New Roman"/>
          <w:szCs w:val="24"/>
        </w:rPr>
      </w:pPr>
    </w:p>
    <w:p w14:paraId="2D662D13" w14:textId="77777777" w:rsidR="00863FA7" w:rsidRDefault="00863FA7" w:rsidP="009139A6">
      <w:pPr>
        <w:pStyle w:val="NoSpacing"/>
        <w:rPr>
          <w:rFonts w:cs="Times New Roman"/>
          <w:szCs w:val="24"/>
        </w:rPr>
      </w:pPr>
    </w:p>
    <w:p w14:paraId="68FB0961" w14:textId="1CE491EF" w:rsidR="00863FA7" w:rsidRPr="00863FA7" w:rsidRDefault="00863FA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863FA7" w:rsidRPr="00863F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A7A42" w14:textId="77777777" w:rsidR="00863FA7" w:rsidRDefault="00863FA7" w:rsidP="009139A6">
      <w:r>
        <w:separator/>
      </w:r>
    </w:p>
  </w:endnote>
  <w:endnote w:type="continuationSeparator" w:id="0">
    <w:p w14:paraId="39935F8A" w14:textId="77777777" w:rsidR="00863FA7" w:rsidRDefault="00863F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FF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3A99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0FF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3A0C6" w14:textId="77777777" w:rsidR="00863FA7" w:rsidRDefault="00863FA7" w:rsidP="009139A6">
      <w:r>
        <w:separator/>
      </w:r>
    </w:p>
  </w:footnote>
  <w:footnote w:type="continuationSeparator" w:id="0">
    <w:p w14:paraId="565A896B" w14:textId="77777777" w:rsidR="00863FA7" w:rsidRDefault="00863F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0205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7AE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F68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A7"/>
    <w:rsid w:val="000666E0"/>
    <w:rsid w:val="002510B7"/>
    <w:rsid w:val="005C130B"/>
    <w:rsid w:val="00826F5C"/>
    <w:rsid w:val="00863FA7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1966A"/>
  <w15:chartTrackingRefBased/>
  <w15:docId w15:val="{08B99752-82D9-43B6-AC8B-7A500E7F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2023-12-09T20:25:00Z</dcterms:created>
  <dcterms:modified xsi:type="dcterms:W3CDTF">2023-12-09T20:27:00Z</dcterms:modified>
</cp:coreProperties>
</file>