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ED3" w:rsidRDefault="00DC4ED3" w:rsidP="00DC4E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HERTLIPOLE</w:t>
      </w:r>
      <w:r>
        <w:rPr>
          <w:rFonts w:ascii="Times New Roman" w:hAnsi="Times New Roman" w:cs="Times New Roman"/>
          <w:sz w:val="24"/>
          <w:szCs w:val="24"/>
        </w:rPr>
        <w:t xml:space="preserve">    (fl.1433)</w:t>
      </w:r>
    </w:p>
    <w:p w:rsidR="00DC4ED3" w:rsidRDefault="00DC4ED3" w:rsidP="00DC4E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4ED3" w:rsidRDefault="00DC4ED3" w:rsidP="00DC4E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4ED3" w:rsidRDefault="00DC4ED3" w:rsidP="00DC4E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Gainsborough, </w:t>
      </w:r>
    </w:p>
    <w:p w:rsidR="00DC4ED3" w:rsidRDefault="00DC4ED3" w:rsidP="00DC4E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Lincolnshire, into the lands of the late Sir Henry Percy of Athol(q.v.).</w:t>
      </w:r>
    </w:p>
    <w:p w:rsidR="00DC4ED3" w:rsidRDefault="00DC4ED3" w:rsidP="00DC4E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E09A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eCIPM 24-61a)</w:t>
      </w:r>
    </w:p>
    <w:p w:rsidR="00DC4ED3" w:rsidRDefault="00DC4ED3" w:rsidP="00DC4E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4ED3" w:rsidRDefault="00DC4ED3" w:rsidP="00DC4E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4ED3" w:rsidRDefault="00DC4ED3" w:rsidP="00DC4E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ED3" w:rsidRDefault="00DC4ED3" w:rsidP="00564E3C">
      <w:pPr>
        <w:spacing w:after="0" w:line="240" w:lineRule="auto"/>
      </w:pPr>
      <w:r>
        <w:separator/>
      </w:r>
    </w:p>
  </w:endnote>
  <w:endnote w:type="continuationSeparator" w:id="0">
    <w:p w:rsidR="00DC4ED3" w:rsidRDefault="00DC4ED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C4ED3">
      <w:rPr>
        <w:rFonts w:ascii="Times New Roman" w:hAnsi="Times New Roman" w:cs="Times New Roman"/>
        <w:noProof/>
        <w:sz w:val="24"/>
        <w:szCs w:val="24"/>
      </w:rPr>
      <w:t>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ED3" w:rsidRDefault="00DC4ED3" w:rsidP="00564E3C">
      <w:pPr>
        <w:spacing w:after="0" w:line="240" w:lineRule="auto"/>
      </w:pPr>
      <w:r>
        <w:separator/>
      </w:r>
    </w:p>
  </w:footnote>
  <w:footnote w:type="continuationSeparator" w:id="0">
    <w:p w:rsidR="00DC4ED3" w:rsidRDefault="00DC4ED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ED3"/>
    <w:rsid w:val="00372DC6"/>
    <w:rsid w:val="00564E3C"/>
    <w:rsid w:val="0064591D"/>
    <w:rsid w:val="00DC4ED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8D000A-4E56-41E7-886A-1B6DED02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E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C4E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2016-01-06T19:38:00Z</dcterms:created>
  <dcterms:modified xsi:type="dcterms:W3CDTF">2016-01-06T19:39:00Z</dcterms:modified>
</cp:coreProperties>
</file>