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845A9" w14:textId="77777777" w:rsidR="00C43C09" w:rsidRDefault="00C43C09" w:rsidP="00C43C09">
      <w:pPr>
        <w:pStyle w:val="NoSpacing"/>
      </w:pPr>
      <w:r>
        <w:rPr>
          <w:u w:val="single"/>
        </w:rPr>
        <w:t>William HERTLEY</w:t>
      </w:r>
      <w:r>
        <w:t xml:space="preserve">      (fl.1478)</w:t>
      </w:r>
    </w:p>
    <w:p w14:paraId="72955456" w14:textId="48A436AF" w:rsidR="00C43C09" w:rsidRDefault="00C43C09" w:rsidP="00C43C09">
      <w:pPr>
        <w:pStyle w:val="NoSpacing"/>
      </w:pPr>
      <w:r>
        <w:t>of Kirklees Nunnery, West Riding of Yorkshire.</w:t>
      </w:r>
    </w:p>
    <w:p w14:paraId="65D14F77" w14:textId="77777777" w:rsidR="00C43C09" w:rsidRDefault="00C43C09" w:rsidP="00C43C09">
      <w:pPr>
        <w:pStyle w:val="NoSpacing"/>
      </w:pPr>
    </w:p>
    <w:p w14:paraId="29E27B8C" w14:textId="4B13B5EA" w:rsidR="00C43C09" w:rsidRDefault="00C43C09" w:rsidP="00C43C09">
      <w:pPr>
        <w:pStyle w:val="NoSpacing"/>
      </w:pPr>
    </w:p>
    <w:p w14:paraId="22E43013" w14:textId="77777777" w:rsidR="00A55241" w:rsidRDefault="00A55241" w:rsidP="00A55241">
      <w:pPr>
        <w:pStyle w:val="NoSpacing"/>
      </w:pPr>
      <w:r>
        <w:t>20 Sep.1477</w:t>
      </w:r>
      <w:r>
        <w:tab/>
        <w:t>He was ordained acolyte in the conventual church of the Carmelites in</w:t>
      </w:r>
    </w:p>
    <w:p w14:paraId="27150EAA" w14:textId="77777777" w:rsidR="00A55241" w:rsidRDefault="00A55241" w:rsidP="00A55241">
      <w:pPr>
        <w:pStyle w:val="NoSpacing"/>
      </w:pPr>
      <w:r>
        <w:tab/>
      </w:r>
      <w:r>
        <w:tab/>
        <w:t>York, by William Egremont, Bishop of Dromore(q.v.).</w:t>
      </w:r>
    </w:p>
    <w:p w14:paraId="6DE0475A" w14:textId="77777777" w:rsidR="00A55241" w:rsidRDefault="00A55241" w:rsidP="00A55241">
      <w:pPr>
        <w:pStyle w:val="NoSpacing"/>
      </w:pPr>
      <w:r>
        <w:tab/>
      </w:r>
      <w:r>
        <w:tab/>
        <w:t>(“York Clergy Ordinations 1475-1500” ed. David M. Smith p.29)</w:t>
      </w:r>
    </w:p>
    <w:p w14:paraId="501E3F5B" w14:textId="77777777" w:rsidR="00A55241" w:rsidRDefault="00A55241" w:rsidP="00A55241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3371630C" w14:textId="77777777" w:rsidR="00A55241" w:rsidRDefault="00A55241" w:rsidP="00A55241">
      <w:pPr>
        <w:pStyle w:val="NoSpacing"/>
      </w:pPr>
      <w:r>
        <w:tab/>
      </w:r>
      <w:r>
        <w:tab/>
        <w:t>York, by William Egremont, Bishop of Dromore(q.v.).</w:t>
      </w:r>
    </w:p>
    <w:p w14:paraId="4E36AEFE" w14:textId="1FF186CC" w:rsidR="00A55241" w:rsidRDefault="00A55241" w:rsidP="00A55241">
      <w:pPr>
        <w:pStyle w:val="NoSpacing"/>
      </w:pPr>
      <w:r>
        <w:tab/>
      </w:r>
      <w:r>
        <w:tab/>
        <w:t>(“York Clergy Ordinations 1475-1500” ed. David M. Smith p.31)</w:t>
      </w:r>
    </w:p>
    <w:p w14:paraId="70AA723D" w14:textId="77777777" w:rsidR="00C43C09" w:rsidRDefault="00C43C09" w:rsidP="00C43C09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55ED79D5" w14:textId="77777777" w:rsidR="00C43C09" w:rsidRDefault="00C43C09" w:rsidP="00C43C09">
      <w:pPr>
        <w:pStyle w:val="NoSpacing"/>
      </w:pPr>
      <w:r>
        <w:tab/>
      </w:r>
      <w:r>
        <w:tab/>
        <w:t>York, by William Egremont, Bishop of Dromore(q.v.).</w:t>
      </w:r>
    </w:p>
    <w:p w14:paraId="1267BAF8" w14:textId="77777777" w:rsidR="00C43C09" w:rsidRDefault="00C43C09" w:rsidP="00C43C09">
      <w:pPr>
        <w:pStyle w:val="NoSpacing"/>
      </w:pPr>
      <w:r>
        <w:tab/>
      </w:r>
      <w:r>
        <w:tab/>
        <w:t>(“York Clergy Ordinations 1475-1500” ed. David M. Smith p.33)</w:t>
      </w:r>
    </w:p>
    <w:p w14:paraId="307C86B9" w14:textId="77777777" w:rsidR="00C43C09" w:rsidRDefault="00C43C09" w:rsidP="00C43C09">
      <w:pPr>
        <w:pStyle w:val="NoSpacing"/>
      </w:pPr>
    </w:p>
    <w:p w14:paraId="34493DC0" w14:textId="77777777" w:rsidR="00C43C09" w:rsidRDefault="00C43C09" w:rsidP="00C43C09">
      <w:pPr>
        <w:pStyle w:val="NoSpacing"/>
      </w:pPr>
    </w:p>
    <w:p w14:paraId="78D2C0B8" w14:textId="539C78F8" w:rsidR="00C43C09" w:rsidRDefault="00C43C09" w:rsidP="00C43C09">
      <w:pPr>
        <w:pStyle w:val="NoSpacing"/>
      </w:pPr>
      <w:r>
        <w:t>28 December 2019</w:t>
      </w:r>
    </w:p>
    <w:p w14:paraId="34D99F01" w14:textId="356C6FE7" w:rsidR="00A55241" w:rsidRDefault="00A55241" w:rsidP="00C43C09">
      <w:pPr>
        <w:pStyle w:val="NoSpacing"/>
      </w:pPr>
      <w:r>
        <w:t>12 March 2021</w:t>
      </w:r>
    </w:p>
    <w:p w14:paraId="5D28BF10" w14:textId="4838481B" w:rsidR="006B2F86" w:rsidRPr="00C43C09" w:rsidRDefault="00A55241" w:rsidP="00E71FC3">
      <w:pPr>
        <w:pStyle w:val="NoSpacing"/>
      </w:pPr>
    </w:p>
    <w:sectPr w:rsidR="006B2F86" w:rsidRPr="00C43C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3F54F" w14:textId="77777777" w:rsidR="00C43C09" w:rsidRDefault="00C43C09" w:rsidP="00E71FC3">
      <w:pPr>
        <w:spacing w:after="0" w:line="240" w:lineRule="auto"/>
      </w:pPr>
      <w:r>
        <w:separator/>
      </w:r>
    </w:p>
  </w:endnote>
  <w:endnote w:type="continuationSeparator" w:id="0">
    <w:p w14:paraId="771373B6" w14:textId="77777777" w:rsidR="00C43C09" w:rsidRDefault="00C43C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54A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36A6FE" w14:textId="77777777" w:rsidR="00C43C09" w:rsidRDefault="00C43C09" w:rsidP="00E71FC3">
      <w:pPr>
        <w:spacing w:after="0" w:line="240" w:lineRule="auto"/>
      </w:pPr>
      <w:r>
        <w:separator/>
      </w:r>
    </w:p>
  </w:footnote>
  <w:footnote w:type="continuationSeparator" w:id="0">
    <w:p w14:paraId="275C8AA8" w14:textId="77777777" w:rsidR="00C43C09" w:rsidRDefault="00C43C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09"/>
    <w:rsid w:val="001A7C09"/>
    <w:rsid w:val="00577BD5"/>
    <w:rsid w:val="00656CBA"/>
    <w:rsid w:val="006A1F77"/>
    <w:rsid w:val="00733BE7"/>
    <w:rsid w:val="00A55241"/>
    <w:rsid w:val="00AB52E8"/>
    <w:rsid w:val="00B16D3F"/>
    <w:rsid w:val="00BB41AC"/>
    <w:rsid w:val="00C43C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841B7"/>
  <w15:chartTrackingRefBased/>
  <w15:docId w15:val="{30B0944A-67AE-4248-8C51-6FAB4CCF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2019-12-28T17:43:00Z</dcterms:created>
  <dcterms:modified xsi:type="dcterms:W3CDTF">2021-03-12T09:18:00Z</dcterms:modified>
</cp:coreProperties>
</file>