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35C80" w14:textId="77777777" w:rsidR="00F479C6" w:rsidRDefault="00F479C6" w:rsidP="00F479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HERTLEY</w:t>
      </w:r>
      <w:r>
        <w:rPr>
          <w:rFonts w:ascii="Times New Roman" w:hAnsi="Times New Roman" w:cs="Times New Roman"/>
        </w:rPr>
        <w:t xml:space="preserve">        (fl.1484)</w:t>
      </w:r>
    </w:p>
    <w:p w14:paraId="01D05061" w14:textId="77777777" w:rsidR="00F479C6" w:rsidRDefault="00F479C6" w:rsidP="00F479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Farnhill</w:t>
      </w:r>
      <w:proofErr w:type="spellEnd"/>
      <w:r>
        <w:rPr>
          <w:rFonts w:ascii="Times New Roman" w:hAnsi="Times New Roman" w:cs="Times New Roman"/>
        </w:rPr>
        <w:t>, West Riding of Yorkshire. Labourer.</w:t>
      </w:r>
    </w:p>
    <w:p w14:paraId="2FA83D5B" w14:textId="77777777" w:rsidR="00F479C6" w:rsidRDefault="00F479C6" w:rsidP="00F479C6">
      <w:pPr>
        <w:rPr>
          <w:rFonts w:ascii="Times New Roman" w:hAnsi="Times New Roman" w:cs="Times New Roman"/>
        </w:rPr>
      </w:pPr>
    </w:p>
    <w:p w14:paraId="6446A251" w14:textId="77777777" w:rsidR="00F479C6" w:rsidRDefault="00F479C6" w:rsidP="00F479C6">
      <w:pPr>
        <w:rPr>
          <w:rFonts w:ascii="Times New Roman" w:hAnsi="Times New Roman" w:cs="Times New Roman"/>
        </w:rPr>
      </w:pPr>
    </w:p>
    <w:p w14:paraId="04CDF863" w14:textId="77777777" w:rsidR="00F479C6" w:rsidRDefault="00F479C6" w:rsidP="00F479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Alesia </w:t>
      </w:r>
      <w:proofErr w:type="spellStart"/>
      <w:r>
        <w:rPr>
          <w:rFonts w:ascii="Times New Roman" w:hAnsi="Times New Roman" w:cs="Times New Roman"/>
        </w:rPr>
        <w:t>Thwaytes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Thwaytes</w:t>
      </w:r>
      <w:proofErr w:type="spellEnd"/>
      <w:r>
        <w:rPr>
          <w:rFonts w:ascii="Times New Roman" w:hAnsi="Times New Roman" w:cs="Times New Roman"/>
        </w:rPr>
        <w:t>(q.v.) brought a plaint of forcible</w:t>
      </w:r>
    </w:p>
    <w:p w14:paraId="6CBEA436" w14:textId="77777777" w:rsidR="00F479C6" w:rsidRDefault="00F479C6" w:rsidP="00F479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entry against him and 13 others.</w:t>
      </w:r>
    </w:p>
    <w:p w14:paraId="68AE98EF" w14:textId="77777777" w:rsidR="00F479C6" w:rsidRDefault="00F479C6" w:rsidP="00F479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D2E09A1" w14:textId="77777777" w:rsidR="00F479C6" w:rsidRDefault="00F479C6" w:rsidP="00F479C6">
      <w:pPr>
        <w:rPr>
          <w:rFonts w:ascii="Times New Roman" w:hAnsi="Times New Roman" w:cs="Times New Roman"/>
        </w:rPr>
      </w:pPr>
    </w:p>
    <w:p w14:paraId="3A34222E" w14:textId="77777777" w:rsidR="00F479C6" w:rsidRDefault="00F479C6" w:rsidP="00F479C6">
      <w:pPr>
        <w:rPr>
          <w:rFonts w:ascii="Times New Roman" w:hAnsi="Times New Roman" w:cs="Times New Roman"/>
        </w:rPr>
      </w:pPr>
    </w:p>
    <w:p w14:paraId="7D101D7E" w14:textId="77777777" w:rsidR="00F479C6" w:rsidRDefault="00F479C6" w:rsidP="00F479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February 2019</w:t>
      </w:r>
    </w:p>
    <w:p w14:paraId="6E48625B" w14:textId="77777777" w:rsidR="006B2F86" w:rsidRPr="00E71FC3" w:rsidRDefault="00F479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6A203" w14:textId="77777777" w:rsidR="00F479C6" w:rsidRDefault="00F479C6" w:rsidP="00E71FC3">
      <w:r>
        <w:separator/>
      </w:r>
    </w:p>
  </w:endnote>
  <w:endnote w:type="continuationSeparator" w:id="0">
    <w:p w14:paraId="1FE209E0" w14:textId="77777777" w:rsidR="00F479C6" w:rsidRDefault="00F479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48E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CF878" w14:textId="77777777" w:rsidR="00F479C6" w:rsidRDefault="00F479C6" w:rsidP="00E71FC3">
      <w:r>
        <w:separator/>
      </w:r>
    </w:p>
  </w:footnote>
  <w:footnote w:type="continuationSeparator" w:id="0">
    <w:p w14:paraId="5F84030D" w14:textId="77777777" w:rsidR="00F479C6" w:rsidRDefault="00F479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694AC"/>
  <w15:chartTrackingRefBased/>
  <w15:docId w15:val="{F83C53AC-B964-4ADE-A7B9-723DC4B9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9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479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2019-02-23T19:19:00Z</dcterms:created>
  <dcterms:modified xsi:type="dcterms:W3CDTF">2019-02-23T19:20:00Z</dcterms:modified>
</cp:coreProperties>
</file>