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2F509" w14:textId="433D0137" w:rsidR="0064733F" w:rsidRDefault="00923371" w:rsidP="00E71FC3">
      <w:pPr>
        <w:pStyle w:val="NoSpacing"/>
      </w:pPr>
      <w:r>
        <w:rPr>
          <w:u w:val="single"/>
        </w:rPr>
        <w:t>William HERTISHORN</w:t>
      </w:r>
      <w:r>
        <w:t xml:space="preserve">      (fl.14</w:t>
      </w:r>
      <w:r w:rsidR="00B9227F">
        <w:t>53</w:t>
      </w:r>
      <w:r>
        <w:t>-71)</w:t>
      </w:r>
    </w:p>
    <w:p w14:paraId="7820F337" w14:textId="231F8017" w:rsidR="00923371" w:rsidRDefault="00923371" w:rsidP="00E71FC3">
      <w:pPr>
        <w:pStyle w:val="NoSpacing"/>
      </w:pPr>
    </w:p>
    <w:p w14:paraId="0A81B69E" w14:textId="2D479115" w:rsidR="00923371" w:rsidRDefault="00923371" w:rsidP="00E71FC3">
      <w:pPr>
        <w:pStyle w:val="NoSpacing"/>
      </w:pPr>
    </w:p>
    <w:p w14:paraId="3BF45C3A" w14:textId="77777777" w:rsidR="00B9227F" w:rsidRDefault="00B9227F" w:rsidP="00B9227F">
      <w:pPr>
        <w:pStyle w:val="NoSpacing"/>
      </w:pPr>
      <w:r>
        <w:t>17 May1453</w:t>
      </w:r>
      <w:r>
        <w:tab/>
        <w:t>He was appointed a Justice to deliver Bedford Castle goal of 4 prisoners there.</w:t>
      </w:r>
    </w:p>
    <w:p w14:paraId="3F33A958" w14:textId="6A2AE427" w:rsidR="00B9227F" w:rsidRDefault="00B9227F" w:rsidP="00B9227F">
      <w:pPr>
        <w:pStyle w:val="NoSpacing"/>
      </w:pPr>
      <w:r>
        <w:tab/>
      </w:r>
      <w:r>
        <w:tab/>
        <w:t>(C.P.R. 1452-61 p.177)</w:t>
      </w:r>
    </w:p>
    <w:p w14:paraId="2D95A99F" w14:textId="6EB9370D" w:rsidR="00923371" w:rsidRDefault="00923371" w:rsidP="00E71FC3">
      <w:pPr>
        <w:pStyle w:val="NoSpacing"/>
      </w:pPr>
      <w:r>
        <w:t xml:space="preserve">  8 Feb.1468</w:t>
      </w:r>
      <w:r>
        <w:tab/>
        <w:t>He was on a commission of the peace for Bedfordshire.</w:t>
      </w:r>
    </w:p>
    <w:p w14:paraId="5281DDF7" w14:textId="7F723916" w:rsidR="00923371" w:rsidRDefault="00923371" w:rsidP="00E71FC3">
      <w:pPr>
        <w:pStyle w:val="NoSpacing"/>
      </w:pPr>
      <w:r>
        <w:tab/>
      </w:r>
      <w:r>
        <w:tab/>
        <w:t>(C.P.R. 1467-77 p.607)</w:t>
      </w:r>
    </w:p>
    <w:p w14:paraId="5C04FCD9" w14:textId="2B425C79" w:rsidR="00923371" w:rsidRDefault="00923371" w:rsidP="00E71FC3">
      <w:pPr>
        <w:pStyle w:val="NoSpacing"/>
      </w:pPr>
      <w:r>
        <w:t xml:space="preserve">  8 Apr.1469</w:t>
      </w:r>
      <w:r>
        <w:tab/>
        <w:t>He was on a commission of the peace for Bedfordshire.     (ibid.)</w:t>
      </w:r>
    </w:p>
    <w:p w14:paraId="2BE25D88" w14:textId="4004BE66" w:rsidR="00923371" w:rsidRDefault="00923371" w:rsidP="00E71FC3">
      <w:pPr>
        <w:pStyle w:val="NoSpacing"/>
      </w:pPr>
      <w:r>
        <w:t>12 Jun.1471</w:t>
      </w:r>
      <w:r>
        <w:tab/>
        <w:t>He was on a commission of the peace for Bedfordshire.   (ibid.)</w:t>
      </w:r>
    </w:p>
    <w:p w14:paraId="11092381" w14:textId="26A3B42D" w:rsidR="00923371" w:rsidRDefault="00923371" w:rsidP="00E71FC3">
      <w:pPr>
        <w:pStyle w:val="NoSpacing"/>
      </w:pPr>
    </w:p>
    <w:p w14:paraId="7143F18B" w14:textId="56966179" w:rsidR="00923371" w:rsidRDefault="00923371" w:rsidP="00E71FC3">
      <w:pPr>
        <w:pStyle w:val="NoSpacing"/>
      </w:pPr>
    </w:p>
    <w:p w14:paraId="64150B7C" w14:textId="2B16F639" w:rsidR="00923371" w:rsidRDefault="00923371" w:rsidP="00E71FC3">
      <w:pPr>
        <w:pStyle w:val="NoSpacing"/>
      </w:pPr>
      <w:r>
        <w:t>4 January 2020</w:t>
      </w:r>
    </w:p>
    <w:p w14:paraId="2832BED5" w14:textId="270B4ECF" w:rsidR="00B9227F" w:rsidRPr="00923371" w:rsidRDefault="0064733F" w:rsidP="00E71FC3">
      <w:pPr>
        <w:pStyle w:val="NoSpacing"/>
      </w:pPr>
      <w:r>
        <w:t>5 September 2024</w:t>
      </w:r>
    </w:p>
    <w:sectPr w:rsidR="00B9227F" w:rsidRPr="009233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46A17" w14:textId="77777777" w:rsidR="00923371" w:rsidRDefault="00923371" w:rsidP="00E71FC3">
      <w:pPr>
        <w:spacing w:after="0" w:line="240" w:lineRule="auto"/>
      </w:pPr>
      <w:r>
        <w:separator/>
      </w:r>
    </w:p>
  </w:endnote>
  <w:endnote w:type="continuationSeparator" w:id="0">
    <w:p w14:paraId="1A00C46A" w14:textId="77777777" w:rsidR="00923371" w:rsidRDefault="009233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3C4CE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F2739" w14:textId="77777777" w:rsidR="00923371" w:rsidRDefault="00923371" w:rsidP="00E71FC3">
      <w:pPr>
        <w:spacing w:after="0" w:line="240" w:lineRule="auto"/>
      </w:pPr>
      <w:r>
        <w:separator/>
      </w:r>
    </w:p>
  </w:footnote>
  <w:footnote w:type="continuationSeparator" w:id="0">
    <w:p w14:paraId="6691FDAA" w14:textId="77777777" w:rsidR="00923371" w:rsidRDefault="009233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71"/>
    <w:rsid w:val="001A7C09"/>
    <w:rsid w:val="00577BD5"/>
    <w:rsid w:val="0064733F"/>
    <w:rsid w:val="006A1F77"/>
    <w:rsid w:val="00733BE7"/>
    <w:rsid w:val="00923371"/>
    <w:rsid w:val="00AB52E8"/>
    <w:rsid w:val="00B16D3F"/>
    <w:rsid w:val="00B9227F"/>
    <w:rsid w:val="00D767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9C799"/>
  <w15:chartTrackingRefBased/>
  <w15:docId w15:val="{BFC7E8A3-D913-485E-B708-BB217C23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67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2020-01-04T21:19:00Z</dcterms:created>
  <dcterms:modified xsi:type="dcterms:W3CDTF">2024-09-05T08:13:00Z</dcterms:modified>
</cp:coreProperties>
</file>