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00FD" w:rsidRDefault="003500FD" w:rsidP="003500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HERTISFELD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:rsidR="003500FD" w:rsidRDefault="003500FD" w:rsidP="003500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00FD" w:rsidRDefault="003500FD" w:rsidP="003500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00FD" w:rsidRDefault="003500FD" w:rsidP="003500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collect the tenth in Southwark.</w:t>
      </w:r>
    </w:p>
    <w:p w:rsidR="003500FD" w:rsidRDefault="003500FD" w:rsidP="003500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p.65)</w:t>
      </w:r>
    </w:p>
    <w:p w:rsidR="003500FD" w:rsidRDefault="003500FD" w:rsidP="003500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00FD" w:rsidRDefault="003500FD" w:rsidP="003500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00FD" w:rsidRDefault="003500FD" w:rsidP="003500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2021</w:t>
      </w:r>
    </w:p>
    <w:p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500FD" w:rsidRDefault="003500FD" w:rsidP="009139A6">
      <w:r>
        <w:separator/>
      </w:r>
    </w:p>
  </w:endnote>
  <w:endnote w:type="continuationSeparator" w:id="0">
    <w:p w:rsidR="003500FD" w:rsidRDefault="003500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500FD" w:rsidRDefault="003500FD" w:rsidP="009139A6">
      <w:r>
        <w:separator/>
      </w:r>
    </w:p>
  </w:footnote>
  <w:footnote w:type="continuationSeparator" w:id="0">
    <w:p w:rsidR="003500FD" w:rsidRDefault="003500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0FD"/>
    <w:rsid w:val="000666E0"/>
    <w:rsid w:val="002510B7"/>
    <w:rsid w:val="003500F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EB11B"/>
  <w15:chartTrackingRefBased/>
  <w15:docId w15:val="{0A17E0CC-2772-449D-AADA-1F837F57B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2021-11-17T11:06:00Z</dcterms:created>
  <dcterms:modified xsi:type="dcterms:W3CDTF">2021-11-17T11:07:00Z</dcterms:modified>
</cp:coreProperties>
</file>