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9FBF1" w14:textId="77777777" w:rsidR="002269FA" w:rsidRDefault="002269FA" w:rsidP="002269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HERTHED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26534377" w14:textId="77777777" w:rsidR="002269FA" w:rsidRDefault="002269FA" w:rsidP="002269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Yorkshire.</w:t>
      </w:r>
    </w:p>
    <w:p w14:paraId="634FE9E5" w14:textId="77777777" w:rsidR="002269FA" w:rsidRDefault="002269FA" w:rsidP="002269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CCE2D7" w14:textId="77777777" w:rsidR="002269FA" w:rsidRDefault="002269FA" w:rsidP="002269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27141E" w14:textId="77777777" w:rsidR="002269FA" w:rsidRDefault="002269FA" w:rsidP="002269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Jul.</w:t>
      </w:r>
      <w:r>
        <w:rPr>
          <w:rFonts w:ascii="Times New Roman" w:hAnsi="Times New Roman" w:cs="Times New Roman"/>
          <w:sz w:val="24"/>
          <w:szCs w:val="24"/>
        </w:rPr>
        <w:tab/>
        <w:t>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York Castle</w:t>
      </w:r>
    </w:p>
    <w:p w14:paraId="4C3B9DB6" w14:textId="77777777" w:rsidR="002269FA" w:rsidRDefault="002269FA" w:rsidP="002269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Deincourt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d.1406)(q.v.).</w:t>
      </w:r>
    </w:p>
    <w:p w14:paraId="261E2EA7" w14:textId="77777777" w:rsidR="002269FA" w:rsidRDefault="002269FA" w:rsidP="002269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5FF4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19-65)</w:t>
      </w:r>
    </w:p>
    <w:p w14:paraId="6EF086D8" w14:textId="77777777" w:rsidR="002269FA" w:rsidRDefault="002269FA" w:rsidP="002269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7205EE" w14:textId="77777777" w:rsidR="002269FA" w:rsidRDefault="002269FA" w:rsidP="002269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5A3FDE" w14:textId="77777777" w:rsidR="002269FA" w:rsidRPr="00893EDF" w:rsidRDefault="002269FA" w:rsidP="002269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2022</w:t>
      </w:r>
    </w:p>
    <w:p w14:paraId="68CAE378" w14:textId="6A5121A1" w:rsidR="00BA00AB" w:rsidRPr="002269F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269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937B2" w14:textId="77777777" w:rsidR="002269FA" w:rsidRDefault="002269FA" w:rsidP="009139A6">
      <w:r>
        <w:separator/>
      </w:r>
    </w:p>
  </w:endnote>
  <w:endnote w:type="continuationSeparator" w:id="0">
    <w:p w14:paraId="6FA13F8A" w14:textId="77777777" w:rsidR="002269FA" w:rsidRDefault="002269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78C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0A63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BE3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56B9A" w14:textId="77777777" w:rsidR="002269FA" w:rsidRDefault="002269FA" w:rsidP="009139A6">
      <w:r>
        <w:separator/>
      </w:r>
    </w:p>
  </w:footnote>
  <w:footnote w:type="continuationSeparator" w:id="0">
    <w:p w14:paraId="2628958B" w14:textId="77777777" w:rsidR="002269FA" w:rsidRDefault="002269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5EC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45B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FFD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9FA"/>
    <w:rsid w:val="000666E0"/>
    <w:rsid w:val="002269FA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1821C"/>
  <w15:chartTrackingRefBased/>
  <w15:docId w15:val="{73CA60C2-B1A8-43EA-B08B-37683ED68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269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2022-03-15T19:43:00Z</dcterms:created>
  <dcterms:modified xsi:type="dcterms:W3CDTF">2022-03-15T19:43:00Z</dcterms:modified>
</cp:coreProperties>
</file>