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3A" w:rsidRDefault="00A04D3A" w:rsidP="00A04D3A">
      <w:pPr>
        <w:pStyle w:val="NoSpacing"/>
      </w:pPr>
      <w:r>
        <w:rPr>
          <w:u w:val="single"/>
        </w:rPr>
        <w:t>William HERTFORTH</w:t>
      </w:r>
      <w:r>
        <w:t xml:space="preserve">     (fl.1462)</w:t>
      </w:r>
    </w:p>
    <w:p w:rsidR="00A04D3A" w:rsidRDefault="00A04D3A" w:rsidP="00A04D3A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Bowyer.</w:t>
      </w:r>
      <w:proofErr w:type="gramEnd"/>
    </w:p>
    <w:p w:rsidR="00A04D3A" w:rsidRDefault="00A04D3A" w:rsidP="00A04D3A">
      <w:pPr>
        <w:pStyle w:val="NoSpacing"/>
      </w:pPr>
    </w:p>
    <w:p w:rsidR="00A04D3A" w:rsidRDefault="00A04D3A" w:rsidP="00A04D3A">
      <w:pPr>
        <w:pStyle w:val="NoSpacing"/>
      </w:pPr>
    </w:p>
    <w:p w:rsidR="00A04D3A" w:rsidRDefault="00A04D3A" w:rsidP="00A04D3A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   (R.F.Y. p.</w:t>
      </w:r>
      <w:r w:rsidRPr="006C71C1">
        <w:rPr>
          <w:noProof/>
        </w:rPr>
        <w:t>183</w:t>
      </w:r>
      <w:r>
        <w:t>)</w:t>
      </w:r>
    </w:p>
    <w:p w:rsidR="00A04D3A" w:rsidRDefault="00A04D3A" w:rsidP="00A04D3A">
      <w:pPr>
        <w:pStyle w:val="NoSpacing"/>
      </w:pPr>
    </w:p>
    <w:p w:rsidR="00A04D3A" w:rsidRDefault="00A04D3A" w:rsidP="00A04D3A">
      <w:pPr>
        <w:pStyle w:val="NoSpacing"/>
      </w:pPr>
    </w:p>
    <w:p w:rsidR="00A04D3A" w:rsidRDefault="00A04D3A" w:rsidP="00A04D3A">
      <w:pPr>
        <w:pStyle w:val="NoSpacing"/>
      </w:pPr>
      <w:r>
        <w:tab/>
        <w:t>1462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A04D3A" w:rsidRDefault="00A04D3A" w:rsidP="00A04D3A">
      <w:pPr>
        <w:pStyle w:val="NoSpacing"/>
      </w:pPr>
    </w:p>
    <w:p w:rsidR="00A04D3A" w:rsidRDefault="00A04D3A" w:rsidP="00A04D3A">
      <w:pPr>
        <w:pStyle w:val="NoSpacing"/>
      </w:pPr>
    </w:p>
    <w:p w:rsidR="00E47068" w:rsidRPr="00C009D8" w:rsidRDefault="00A04D3A" w:rsidP="00A04D3A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D3A" w:rsidRDefault="00A04D3A" w:rsidP="00920DE3">
      <w:pPr>
        <w:spacing w:after="0" w:line="240" w:lineRule="auto"/>
      </w:pPr>
      <w:r>
        <w:separator/>
      </w:r>
    </w:p>
  </w:endnote>
  <w:endnote w:type="continuationSeparator" w:id="0">
    <w:p w:rsidR="00A04D3A" w:rsidRDefault="00A04D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D3A" w:rsidRDefault="00A04D3A" w:rsidP="00920DE3">
      <w:pPr>
        <w:spacing w:after="0" w:line="240" w:lineRule="auto"/>
      </w:pPr>
      <w:r>
        <w:separator/>
      </w:r>
    </w:p>
  </w:footnote>
  <w:footnote w:type="continuationSeparator" w:id="0">
    <w:p w:rsidR="00A04D3A" w:rsidRDefault="00A04D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D3A"/>
    <w:rsid w:val="00120749"/>
    <w:rsid w:val="00624CAE"/>
    <w:rsid w:val="00920DE3"/>
    <w:rsid w:val="00A04D3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2014-07-01T20:08:00Z</dcterms:created>
  <dcterms:modified xsi:type="dcterms:W3CDTF">2014-07-01T20:09:00Z</dcterms:modified>
</cp:coreProperties>
</file>