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C4357F" w14:textId="348FAE08" w:rsidR="006B2F86" w:rsidRDefault="00B214A6" w:rsidP="00E71FC3">
      <w:pPr>
        <w:pStyle w:val="NoSpacing"/>
      </w:pPr>
      <w:r>
        <w:rPr>
          <w:u w:val="single"/>
        </w:rPr>
        <w:t>Joan HERTFORTH</w:t>
      </w:r>
      <w:r>
        <w:t xml:space="preserve">  </w:t>
      </w:r>
      <w:proofErr w:type="gramStart"/>
      <w:r>
        <w:t xml:space="preserve">   (</w:t>
      </w:r>
      <w:proofErr w:type="gramEnd"/>
      <w:r>
        <w:t>d.1472)</w:t>
      </w:r>
    </w:p>
    <w:p w14:paraId="0714296C" w14:textId="5DD025BB" w:rsidR="00B214A6" w:rsidRDefault="00B214A6" w:rsidP="00E71FC3">
      <w:pPr>
        <w:pStyle w:val="NoSpacing"/>
      </w:pPr>
      <w:r>
        <w:t>of Fulford. Widow.</w:t>
      </w:r>
    </w:p>
    <w:p w14:paraId="1544587E" w14:textId="7A03A047" w:rsidR="00B214A6" w:rsidRDefault="00B214A6" w:rsidP="00E71FC3">
      <w:pPr>
        <w:pStyle w:val="NoSpacing"/>
      </w:pPr>
    </w:p>
    <w:p w14:paraId="7828C112" w14:textId="4E83C45A" w:rsidR="00B214A6" w:rsidRDefault="00B214A6" w:rsidP="00E71FC3">
      <w:pPr>
        <w:pStyle w:val="NoSpacing"/>
      </w:pPr>
    </w:p>
    <w:p w14:paraId="57D71849" w14:textId="38D49A71" w:rsidR="00B214A6" w:rsidRDefault="00B214A6" w:rsidP="00B214A6">
      <w:pPr>
        <w:pStyle w:val="NoSpacing"/>
      </w:pPr>
      <w:r>
        <w:t xml:space="preserve">  3 Apr.1472</w:t>
      </w:r>
      <w:r>
        <w:tab/>
      </w:r>
      <w:r>
        <w:t>Administration of h</w:t>
      </w:r>
      <w:r>
        <w:t>er</w:t>
      </w:r>
      <w:bookmarkStart w:id="0" w:name="_GoBack"/>
      <w:bookmarkEnd w:id="0"/>
      <w:r>
        <w:t xml:space="preserve"> property and possessions was granted. (W.Y.R. p.83)</w:t>
      </w:r>
    </w:p>
    <w:p w14:paraId="71CB91DE" w14:textId="77777777" w:rsidR="00B214A6" w:rsidRDefault="00B214A6" w:rsidP="00B214A6">
      <w:pPr>
        <w:pStyle w:val="NoSpacing"/>
      </w:pPr>
    </w:p>
    <w:p w14:paraId="29A7DA53" w14:textId="77777777" w:rsidR="00B214A6" w:rsidRDefault="00B214A6" w:rsidP="00B214A6">
      <w:pPr>
        <w:pStyle w:val="NoSpacing"/>
      </w:pPr>
    </w:p>
    <w:p w14:paraId="276F728D" w14:textId="77777777" w:rsidR="00B214A6" w:rsidRDefault="00B214A6" w:rsidP="00B214A6">
      <w:pPr>
        <w:pStyle w:val="NoSpacing"/>
      </w:pPr>
      <w:r>
        <w:t>1 April 2018</w:t>
      </w:r>
    </w:p>
    <w:p w14:paraId="3010916E" w14:textId="64D1942B" w:rsidR="00B214A6" w:rsidRPr="00B214A6" w:rsidRDefault="00B214A6" w:rsidP="00E71FC3">
      <w:pPr>
        <w:pStyle w:val="NoSpacing"/>
      </w:pPr>
    </w:p>
    <w:sectPr w:rsidR="00B214A6" w:rsidRPr="00B214A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68F667" w14:textId="77777777" w:rsidR="00B214A6" w:rsidRDefault="00B214A6" w:rsidP="00E71FC3">
      <w:pPr>
        <w:spacing w:after="0" w:line="240" w:lineRule="auto"/>
      </w:pPr>
      <w:r>
        <w:separator/>
      </w:r>
    </w:p>
  </w:endnote>
  <w:endnote w:type="continuationSeparator" w:id="0">
    <w:p w14:paraId="664CD071" w14:textId="77777777" w:rsidR="00B214A6" w:rsidRDefault="00B214A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19C2C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4540F2" w14:textId="77777777" w:rsidR="00B214A6" w:rsidRDefault="00B214A6" w:rsidP="00E71FC3">
      <w:pPr>
        <w:spacing w:after="0" w:line="240" w:lineRule="auto"/>
      </w:pPr>
      <w:r>
        <w:separator/>
      </w:r>
    </w:p>
  </w:footnote>
  <w:footnote w:type="continuationSeparator" w:id="0">
    <w:p w14:paraId="427B096E" w14:textId="77777777" w:rsidR="00B214A6" w:rsidRDefault="00B214A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4A6"/>
    <w:rsid w:val="001A7C09"/>
    <w:rsid w:val="00577BD5"/>
    <w:rsid w:val="00656CBA"/>
    <w:rsid w:val="006A1F77"/>
    <w:rsid w:val="00733BE7"/>
    <w:rsid w:val="00AB52E8"/>
    <w:rsid w:val="00B16D3F"/>
    <w:rsid w:val="00B214A6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A87E43"/>
  <w15:chartTrackingRefBased/>
  <w15:docId w15:val="{A74F9AB8-8F54-446F-854E-4494145F3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504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22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2018-04-01T19:31:00Z</dcterms:created>
  <dcterms:modified xsi:type="dcterms:W3CDTF">2018-04-01T19:33:00Z</dcterms:modified>
</cp:coreProperties>
</file>