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49B7D" w14:textId="77777777" w:rsidR="00907853" w:rsidRDefault="008E2D13" w:rsidP="00E71FC3">
      <w:pPr>
        <w:pStyle w:val="NoSpacing"/>
      </w:pPr>
      <w:r>
        <w:rPr>
          <w:u w:val="single"/>
        </w:rPr>
        <w:t>Thomas HERTFORD</w:t>
      </w:r>
      <w:r>
        <w:t xml:space="preserve">      (d.1467)</w:t>
      </w:r>
    </w:p>
    <w:p w14:paraId="693DF422" w14:textId="77777777" w:rsidR="008E2D13" w:rsidRDefault="008E2D13" w:rsidP="00E71FC3">
      <w:pPr>
        <w:pStyle w:val="NoSpacing"/>
      </w:pPr>
      <w:r>
        <w:t>of York. Bowyer.</w:t>
      </w:r>
    </w:p>
    <w:p w14:paraId="08CBA182" w14:textId="77777777" w:rsidR="008E2D13" w:rsidRDefault="008E2D13" w:rsidP="00E71FC3">
      <w:pPr>
        <w:pStyle w:val="NoSpacing"/>
      </w:pPr>
    </w:p>
    <w:p w14:paraId="06FFB3F3" w14:textId="77777777" w:rsidR="008E2D13" w:rsidRDefault="008E2D13" w:rsidP="00E71FC3">
      <w:pPr>
        <w:pStyle w:val="NoSpacing"/>
      </w:pPr>
    </w:p>
    <w:p w14:paraId="4F0F6190" w14:textId="77777777" w:rsidR="00907853" w:rsidRDefault="00907853" w:rsidP="00907853">
      <w:pPr>
        <w:pStyle w:val="NoSpacing"/>
      </w:pPr>
      <w:r>
        <w:tab/>
        <w:t>1458</w:t>
      </w:r>
      <w:r>
        <w:tab/>
        <w:t>Robert Landesdale(q.v.) brought a plaint of debt against him(q.v.).</w:t>
      </w:r>
    </w:p>
    <w:p w14:paraId="73DBB72E" w14:textId="0B024C68" w:rsidR="00907853" w:rsidRDefault="00907853" w:rsidP="00E71FC3">
      <w:pPr>
        <w:pStyle w:val="NoSpacing"/>
      </w:pPr>
      <w:r>
        <w:tab/>
      </w:r>
      <w:r>
        <w:tab/>
        <w:t xml:space="preserve">( </w:t>
      </w:r>
      <w:hyperlink r:id="rId6" w:history="1">
        <w:r w:rsidRPr="000D665A">
          <w:rPr>
            <w:rStyle w:val="Hyperlink"/>
          </w:rPr>
          <w:t>https://waalt.uh.edu/index.php/CP40/788</w:t>
        </w:r>
      </w:hyperlink>
      <w:r>
        <w:t xml:space="preserve"> )</w:t>
      </w:r>
    </w:p>
    <w:p w14:paraId="1AA71BD7" w14:textId="77777777" w:rsidR="008E2D13" w:rsidRDefault="008E2D13" w:rsidP="008E2D13">
      <w:pPr>
        <w:pStyle w:val="NoSpacing"/>
      </w:pPr>
      <w:r>
        <w:t xml:space="preserve">  8 Oct.1467</w:t>
      </w:r>
      <w:r>
        <w:tab/>
        <w:t>Administration of his property and possessions was granted. (W.Y.R. p.83)</w:t>
      </w:r>
    </w:p>
    <w:p w14:paraId="17E3C12D" w14:textId="77777777" w:rsidR="008E2D13" w:rsidRDefault="008E2D13" w:rsidP="008E2D13">
      <w:pPr>
        <w:pStyle w:val="NoSpacing"/>
      </w:pPr>
    </w:p>
    <w:p w14:paraId="1776AC6C" w14:textId="77777777" w:rsidR="008E2D13" w:rsidRDefault="008E2D13" w:rsidP="008E2D13">
      <w:pPr>
        <w:pStyle w:val="NoSpacing"/>
      </w:pPr>
    </w:p>
    <w:p w14:paraId="3EC1733E" w14:textId="4E4C6F60" w:rsidR="008E2D13" w:rsidRDefault="008E2D13" w:rsidP="00907853">
      <w:pPr>
        <w:pStyle w:val="NoSpacing"/>
        <w:tabs>
          <w:tab w:val="left" w:pos="1668"/>
        </w:tabs>
      </w:pPr>
      <w:r>
        <w:t>1 April 2018</w:t>
      </w:r>
      <w:r w:rsidR="00907853">
        <w:tab/>
      </w:r>
    </w:p>
    <w:p w14:paraId="3A667492" w14:textId="6EC5C840" w:rsidR="00907853" w:rsidRDefault="00907853" w:rsidP="00907853">
      <w:pPr>
        <w:pStyle w:val="NoSpacing"/>
        <w:tabs>
          <w:tab w:val="left" w:pos="1668"/>
        </w:tabs>
      </w:pPr>
      <w:r>
        <w:t>6 November 2025</w:t>
      </w:r>
    </w:p>
    <w:p w14:paraId="3108F311" w14:textId="77777777" w:rsidR="00907853" w:rsidRDefault="00907853" w:rsidP="008E2D13">
      <w:pPr>
        <w:pStyle w:val="NoSpacing"/>
      </w:pPr>
    </w:p>
    <w:p w14:paraId="1E6EDA5B" w14:textId="77777777" w:rsidR="008E2D13" w:rsidRPr="008E2D13" w:rsidRDefault="008E2D13" w:rsidP="00E71FC3">
      <w:pPr>
        <w:pStyle w:val="NoSpacing"/>
      </w:pPr>
    </w:p>
    <w:sectPr w:rsidR="008E2D13" w:rsidRPr="008E2D1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E4843" w14:textId="77777777" w:rsidR="008E2D13" w:rsidRDefault="008E2D13" w:rsidP="00E71FC3">
      <w:pPr>
        <w:spacing w:after="0" w:line="240" w:lineRule="auto"/>
      </w:pPr>
      <w:r>
        <w:separator/>
      </w:r>
    </w:p>
  </w:endnote>
  <w:endnote w:type="continuationSeparator" w:id="0">
    <w:p w14:paraId="54FF990D" w14:textId="77777777" w:rsidR="008E2D13" w:rsidRDefault="008E2D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BB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1CB7" w14:textId="77777777" w:rsidR="008E2D13" w:rsidRDefault="008E2D13" w:rsidP="00E71FC3">
      <w:pPr>
        <w:spacing w:after="0" w:line="240" w:lineRule="auto"/>
      </w:pPr>
      <w:r>
        <w:separator/>
      </w:r>
    </w:p>
  </w:footnote>
  <w:footnote w:type="continuationSeparator" w:id="0">
    <w:p w14:paraId="0B15E7DD" w14:textId="77777777" w:rsidR="008E2D13" w:rsidRDefault="008E2D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13"/>
    <w:rsid w:val="001A7C09"/>
    <w:rsid w:val="00577BD5"/>
    <w:rsid w:val="00656CBA"/>
    <w:rsid w:val="006A1F77"/>
    <w:rsid w:val="00733BE7"/>
    <w:rsid w:val="008E2D13"/>
    <w:rsid w:val="00907853"/>
    <w:rsid w:val="00AB52E8"/>
    <w:rsid w:val="00B16D3F"/>
    <w:rsid w:val="00BB41AC"/>
    <w:rsid w:val="00E71FC3"/>
    <w:rsid w:val="00EF4813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B75F"/>
  <w15:chartTrackingRefBased/>
  <w15:docId w15:val="{B0DB7C3E-F2B0-4FAF-8412-99B9D945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078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58</Words>
  <Characters>287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2018-04-01T19:29:00Z</dcterms:created>
  <dcterms:modified xsi:type="dcterms:W3CDTF">2025-11-06T09:48:00Z</dcterms:modified>
</cp:coreProperties>
</file>