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E257CF" w14:textId="77777777" w:rsidR="008C6F23" w:rsidRDefault="008C6F23" w:rsidP="008C6F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HERTFORD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654F966F" w14:textId="77777777" w:rsidR="008C6F23" w:rsidRDefault="008C6F23" w:rsidP="008C6F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4B1271" w14:textId="77777777" w:rsidR="008C6F23" w:rsidRDefault="008C6F23" w:rsidP="008C6F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0F4508" w14:textId="77777777" w:rsidR="008C6F23" w:rsidRDefault="008C6F23" w:rsidP="008C6F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Sep.1400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Hitchin</w:t>
      </w:r>
      <w:proofErr w:type="spellEnd"/>
      <w:r>
        <w:rPr>
          <w:rFonts w:ascii="Times New Roman" w:hAnsi="Times New Roman" w:cs="Times New Roman"/>
          <w:sz w:val="24"/>
          <w:szCs w:val="24"/>
        </w:rPr>
        <w:t>, Hertfordshire,</w:t>
      </w:r>
    </w:p>
    <w:p w14:paraId="34D7FE6D" w14:textId="77777777" w:rsidR="008C6F23" w:rsidRDefault="008C6F23" w:rsidP="008C6F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Sir Edward </w:t>
      </w:r>
      <w:proofErr w:type="spellStart"/>
      <w:r>
        <w:rPr>
          <w:rFonts w:ascii="Times New Roman" w:hAnsi="Times New Roman" w:cs="Times New Roman"/>
          <w:sz w:val="24"/>
          <w:szCs w:val="24"/>
        </w:rPr>
        <w:t>Clynton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5D48701E" w14:textId="77777777" w:rsidR="008C6F23" w:rsidRDefault="008C6F23" w:rsidP="008C6F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18-40)</w:t>
      </w:r>
    </w:p>
    <w:p w14:paraId="3F02048B" w14:textId="77777777" w:rsidR="008C6F23" w:rsidRDefault="008C6F23" w:rsidP="008C6F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751393" w14:textId="77777777" w:rsidR="008C6F23" w:rsidRDefault="008C6F23" w:rsidP="008C6F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7CC864" w14:textId="77777777" w:rsidR="008C6F23" w:rsidRPr="00AF4285" w:rsidRDefault="008C6F23" w:rsidP="008C6F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April 2021</w:t>
      </w:r>
    </w:p>
    <w:p w14:paraId="5148F17E" w14:textId="7F2083EF" w:rsidR="00BA00AB" w:rsidRPr="008C6F23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8C6F2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C94FB7" w14:textId="77777777" w:rsidR="008C6F23" w:rsidRDefault="008C6F23" w:rsidP="009139A6">
      <w:r>
        <w:separator/>
      </w:r>
    </w:p>
  </w:endnote>
  <w:endnote w:type="continuationSeparator" w:id="0">
    <w:p w14:paraId="3E562071" w14:textId="77777777" w:rsidR="008C6F23" w:rsidRDefault="008C6F2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7F348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E0BD8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2AC49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654144" w14:textId="77777777" w:rsidR="008C6F23" w:rsidRDefault="008C6F23" w:rsidP="009139A6">
      <w:r>
        <w:separator/>
      </w:r>
    </w:p>
  </w:footnote>
  <w:footnote w:type="continuationSeparator" w:id="0">
    <w:p w14:paraId="1924EFDC" w14:textId="77777777" w:rsidR="008C6F23" w:rsidRDefault="008C6F2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06EEF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AB07A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4A7C7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F23"/>
    <w:rsid w:val="000666E0"/>
    <w:rsid w:val="002510B7"/>
    <w:rsid w:val="005C130B"/>
    <w:rsid w:val="00826F5C"/>
    <w:rsid w:val="008C6F23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4F2CD"/>
  <w15:chartTrackingRefBased/>
  <w15:docId w15:val="{3B7CC6F3-DAE9-4662-B7EB-A13132830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2021-04-10T16:10:00Z</dcterms:created>
  <dcterms:modified xsi:type="dcterms:W3CDTF">2021-04-10T16:11:00Z</dcterms:modified>
</cp:coreProperties>
</file>