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7EFDA" w14:textId="77777777" w:rsidR="009C505D" w:rsidRDefault="009C505D" w:rsidP="009C50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HERTESHEDE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2EB958A3" w14:textId="77777777" w:rsidR="009C505D" w:rsidRDefault="009C505D" w:rsidP="009C50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8A21E9" w14:textId="77777777" w:rsidR="009C505D" w:rsidRDefault="009C505D" w:rsidP="009C50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43A011" w14:textId="77777777" w:rsidR="009C505D" w:rsidRDefault="009C505D" w:rsidP="009C50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collect the tenth in Lincoln.</w:t>
      </w:r>
    </w:p>
    <w:p w14:paraId="22607D66" w14:textId="77777777" w:rsidR="009C505D" w:rsidRDefault="009C505D" w:rsidP="009C50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p.65)</w:t>
      </w:r>
    </w:p>
    <w:p w14:paraId="6AB787FF" w14:textId="77777777" w:rsidR="009C505D" w:rsidRDefault="009C505D" w:rsidP="009C50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E92897" w14:textId="77777777" w:rsidR="009C505D" w:rsidRDefault="009C505D" w:rsidP="009C50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C6F25D" w14:textId="77777777" w:rsidR="009C505D" w:rsidRDefault="009C505D" w:rsidP="009C50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August 2021</w:t>
      </w:r>
    </w:p>
    <w:p w14:paraId="611B238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4CD09" w14:textId="77777777" w:rsidR="009C505D" w:rsidRDefault="009C505D" w:rsidP="009139A6">
      <w:r>
        <w:separator/>
      </w:r>
    </w:p>
  </w:endnote>
  <w:endnote w:type="continuationSeparator" w:id="0">
    <w:p w14:paraId="3A99A0F4" w14:textId="77777777" w:rsidR="009C505D" w:rsidRDefault="009C50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003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C84A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236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F6EB3" w14:textId="77777777" w:rsidR="009C505D" w:rsidRDefault="009C505D" w:rsidP="009139A6">
      <w:r>
        <w:separator/>
      </w:r>
    </w:p>
  </w:footnote>
  <w:footnote w:type="continuationSeparator" w:id="0">
    <w:p w14:paraId="0B674FBC" w14:textId="77777777" w:rsidR="009C505D" w:rsidRDefault="009C50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C443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6F2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9F25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05D"/>
    <w:rsid w:val="000666E0"/>
    <w:rsid w:val="002510B7"/>
    <w:rsid w:val="005C130B"/>
    <w:rsid w:val="00826F5C"/>
    <w:rsid w:val="009139A6"/>
    <w:rsid w:val="009448BB"/>
    <w:rsid w:val="009C505D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48496"/>
  <w15:chartTrackingRefBased/>
  <w15:docId w15:val="{C0C260E0-0BE5-426E-A896-26D511742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2021-11-13T21:27:00Z</dcterms:created>
  <dcterms:modified xsi:type="dcterms:W3CDTF">2021-11-13T21:28:00Z</dcterms:modified>
</cp:coreProperties>
</file>