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BBA" w:rsidRDefault="00B54BBA" w:rsidP="00B54BBA">
      <w:pPr>
        <w:pStyle w:val="NoSpacing"/>
      </w:pPr>
      <w:r>
        <w:rPr>
          <w:u w:val="single"/>
        </w:rPr>
        <w:t>Robert HERTELPELL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54BBA" w:rsidRDefault="00B54BBA" w:rsidP="00B54BBA">
      <w:pPr>
        <w:pStyle w:val="NoSpacing"/>
      </w:pPr>
    </w:p>
    <w:p w:rsidR="00B54BBA" w:rsidRDefault="00B54BBA" w:rsidP="00B54BBA">
      <w:pPr>
        <w:pStyle w:val="NoSpacing"/>
      </w:pPr>
    </w:p>
    <w:p w:rsidR="00B54BBA" w:rsidRDefault="00B54BBA" w:rsidP="00B54BBA">
      <w:pPr>
        <w:pStyle w:val="NoSpacing"/>
      </w:pPr>
      <w:r>
        <w:t>18 Jun.</w:t>
      </w:r>
      <w:r>
        <w:tab/>
        <w:t>1423</w:t>
      </w:r>
      <w:r>
        <w:tab/>
        <w:t>He was a juror on the inquisition post mortem held in Gainsborough,</w:t>
      </w:r>
    </w:p>
    <w:p w:rsidR="00B54BBA" w:rsidRDefault="00B54BBA" w:rsidP="00B54BBA">
      <w:pPr>
        <w:pStyle w:val="NoSpacing"/>
      </w:pPr>
      <w:r>
        <w:tab/>
      </w:r>
      <w:r>
        <w:tab/>
        <w:t>Lincolnshire, into lands of the late William Mitford(q.v.).</w:t>
      </w:r>
    </w:p>
    <w:p w:rsidR="00B54BBA" w:rsidRDefault="00B54BBA" w:rsidP="00B54BB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22-132)</w:t>
      </w:r>
    </w:p>
    <w:p w:rsidR="00B54BBA" w:rsidRDefault="00B54BBA" w:rsidP="00B54BBA">
      <w:pPr>
        <w:pStyle w:val="NoSpacing"/>
      </w:pPr>
    </w:p>
    <w:p w:rsidR="00B54BBA" w:rsidRDefault="00B54BBA" w:rsidP="00B54BBA">
      <w:pPr>
        <w:pStyle w:val="NoSpacing"/>
      </w:pPr>
    </w:p>
    <w:p w:rsidR="00B54BBA" w:rsidRPr="002A0426" w:rsidRDefault="00B54BBA" w:rsidP="00B54BBA">
      <w:pPr>
        <w:pStyle w:val="NoSpacing"/>
      </w:pPr>
      <w:r>
        <w:t>5 March 2017</w:t>
      </w:r>
    </w:p>
    <w:p w:rsidR="006B2F86" w:rsidRPr="00B54BBA" w:rsidRDefault="00B54BBA" w:rsidP="00E71FC3">
      <w:pPr>
        <w:pStyle w:val="NoSpacing"/>
      </w:pPr>
      <w:bookmarkStart w:id="0" w:name="_GoBack"/>
      <w:bookmarkEnd w:id="0"/>
    </w:p>
    <w:sectPr w:rsidR="006B2F86" w:rsidRPr="00B54B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BBA" w:rsidRDefault="00B54BBA" w:rsidP="00E71FC3">
      <w:pPr>
        <w:spacing w:after="0" w:line="240" w:lineRule="auto"/>
      </w:pPr>
      <w:r>
        <w:separator/>
      </w:r>
    </w:p>
  </w:endnote>
  <w:endnote w:type="continuationSeparator" w:id="0">
    <w:p w:rsidR="00B54BBA" w:rsidRDefault="00B54B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BBA" w:rsidRDefault="00B54BBA" w:rsidP="00E71FC3">
      <w:pPr>
        <w:spacing w:after="0" w:line="240" w:lineRule="auto"/>
      </w:pPr>
      <w:r>
        <w:separator/>
      </w:r>
    </w:p>
  </w:footnote>
  <w:footnote w:type="continuationSeparator" w:id="0">
    <w:p w:rsidR="00B54BBA" w:rsidRDefault="00B54B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BBA"/>
    <w:rsid w:val="001A7C09"/>
    <w:rsid w:val="00577BD5"/>
    <w:rsid w:val="00656CBA"/>
    <w:rsid w:val="006A1F77"/>
    <w:rsid w:val="00733BE7"/>
    <w:rsid w:val="00AB52E8"/>
    <w:rsid w:val="00B16D3F"/>
    <w:rsid w:val="00B54BB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D65ED"/>
  <w15:chartTrackingRefBased/>
  <w15:docId w15:val="{B77744B2-45BA-4650-B676-8CE7BF3D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2017-03-05T19:56:00Z</dcterms:created>
  <dcterms:modified xsi:type="dcterms:W3CDTF">2017-03-05T19:56:00Z</dcterms:modified>
</cp:coreProperties>
</file>