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512C9" w14:textId="2383D001" w:rsidR="00BA00AB" w:rsidRDefault="004041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HERTELEY</w:t>
      </w:r>
      <w:r>
        <w:rPr>
          <w:rFonts w:cs="Times New Roman"/>
          <w:szCs w:val="24"/>
        </w:rPr>
        <w:t xml:space="preserve">       (fl.1497)</w:t>
      </w:r>
    </w:p>
    <w:p w14:paraId="3A640B8B" w14:textId="6C6F1387" w:rsidR="0040412A" w:rsidRDefault="004041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Boston, Lincolnshire.</w:t>
      </w:r>
    </w:p>
    <w:p w14:paraId="330E4054" w14:textId="77777777" w:rsidR="0040412A" w:rsidRDefault="0040412A" w:rsidP="009139A6">
      <w:pPr>
        <w:pStyle w:val="NoSpacing"/>
        <w:rPr>
          <w:rFonts w:cs="Times New Roman"/>
          <w:szCs w:val="24"/>
        </w:rPr>
      </w:pPr>
    </w:p>
    <w:p w14:paraId="145FF0A2" w14:textId="77777777" w:rsidR="0040412A" w:rsidRDefault="0040412A" w:rsidP="009139A6">
      <w:pPr>
        <w:pStyle w:val="NoSpacing"/>
        <w:rPr>
          <w:rFonts w:cs="Times New Roman"/>
          <w:szCs w:val="24"/>
        </w:rPr>
      </w:pPr>
    </w:p>
    <w:p w14:paraId="5769F2B9" w14:textId="20A953C8" w:rsidR="0040412A" w:rsidRDefault="004041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Nov.1497</w:t>
      </w:r>
      <w:r>
        <w:rPr>
          <w:rFonts w:cs="Times New Roman"/>
          <w:szCs w:val="24"/>
        </w:rPr>
        <w:tab/>
        <w:t>He made his Will.</w:t>
      </w:r>
    </w:p>
    <w:p w14:paraId="657B7831" w14:textId="47C98166" w:rsidR="0040412A" w:rsidRDefault="004041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PROB 11/11/264)</w:t>
      </w:r>
    </w:p>
    <w:p w14:paraId="7FE15D23" w14:textId="77777777" w:rsidR="0040412A" w:rsidRDefault="0040412A" w:rsidP="009139A6">
      <w:pPr>
        <w:pStyle w:val="NoSpacing"/>
        <w:rPr>
          <w:rFonts w:cs="Times New Roman"/>
          <w:szCs w:val="24"/>
        </w:rPr>
      </w:pPr>
    </w:p>
    <w:p w14:paraId="547CBEA6" w14:textId="77777777" w:rsidR="0040412A" w:rsidRDefault="0040412A" w:rsidP="009139A6">
      <w:pPr>
        <w:pStyle w:val="NoSpacing"/>
        <w:rPr>
          <w:rFonts w:cs="Times New Roman"/>
          <w:szCs w:val="24"/>
        </w:rPr>
      </w:pPr>
    </w:p>
    <w:p w14:paraId="438B66BD" w14:textId="0DBA5F27" w:rsidR="0040412A" w:rsidRPr="0040412A" w:rsidRDefault="004041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November 2023</w:t>
      </w:r>
    </w:p>
    <w:sectPr w:rsidR="0040412A" w:rsidRPr="004041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CAD86" w14:textId="77777777" w:rsidR="0040412A" w:rsidRDefault="0040412A" w:rsidP="009139A6">
      <w:r>
        <w:separator/>
      </w:r>
    </w:p>
  </w:endnote>
  <w:endnote w:type="continuationSeparator" w:id="0">
    <w:p w14:paraId="55EB56AF" w14:textId="77777777" w:rsidR="0040412A" w:rsidRDefault="004041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A33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F1F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578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1209F" w14:textId="77777777" w:rsidR="0040412A" w:rsidRDefault="0040412A" w:rsidP="009139A6">
      <w:r>
        <w:separator/>
      </w:r>
    </w:p>
  </w:footnote>
  <w:footnote w:type="continuationSeparator" w:id="0">
    <w:p w14:paraId="3BE0DE90" w14:textId="77777777" w:rsidR="0040412A" w:rsidRDefault="004041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A39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C5F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757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12A"/>
    <w:rsid w:val="000666E0"/>
    <w:rsid w:val="002510B7"/>
    <w:rsid w:val="0040412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4A3A9"/>
  <w15:chartTrackingRefBased/>
  <w15:docId w15:val="{9276BE80-D64E-4609-869A-CFCAC6A35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2023-11-30T19:33:00Z</dcterms:created>
  <dcterms:modified xsi:type="dcterms:W3CDTF">2023-11-30T19:34:00Z</dcterms:modified>
</cp:coreProperties>
</file>