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9A3DD5" w14:textId="77777777" w:rsidR="006240A9" w:rsidRDefault="006240A9" w:rsidP="006240A9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</w:rPr>
        <w:t>William HERTEFELD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  </w:t>
      </w:r>
      <w:proofErr w:type="gram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(</w:t>
      </w:r>
      <w:proofErr w:type="gram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fl.1483)</w:t>
      </w:r>
    </w:p>
    <w:p w14:paraId="4842FB7B" w14:textId="77777777" w:rsidR="006240A9" w:rsidRDefault="006240A9" w:rsidP="006240A9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of London. Gentleman.</w:t>
      </w:r>
    </w:p>
    <w:p w14:paraId="4CB67520" w14:textId="77777777" w:rsidR="006240A9" w:rsidRDefault="006240A9" w:rsidP="006240A9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0EB8257E" w14:textId="77777777" w:rsidR="006240A9" w:rsidRDefault="006240A9" w:rsidP="006240A9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49831695" w14:textId="77777777" w:rsidR="006240A9" w:rsidRDefault="006240A9" w:rsidP="006240A9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1483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 xml:space="preserve">Richard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Masty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, gentleman(q.v.), brought a plaint of debt against him and 26 others.</w:t>
      </w:r>
    </w:p>
    <w:p w14:paraId="45063ABB" w14:textId="77777777" w:rsidR="006240A9" w:rsidRDefault="006240A9" w:rsidP="006240A9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( </w:t>
      </w:r>
      <w:hyperlink r:id="rId6" w:history="1">
        <w:r w:rsidRPr="0022786A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>
        <w:rPr>
          <w:rStyle w:val="Hyperlink"/>
          <w:rFonts w:ascii="Times New Roman" w:eastAsia="Calibri" w:hAnsi="Times New Roman" w:cs="Times New Roman"/>
          <w:sz w:val="24"/>
          <w:szCs w:val="24"/>
          <w:u w:val="none"/>
        </w:rPr>
        <w:t xml:space="preserve">  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)</w:t>
      </w:r>
    </w:p>
    <w:p w14:paraId="1B07E14A" w14:textId="77777777" w:rsidR="006240A9" w:rsidRDefault="006240A9" w:rsidP="006240A9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185AA70E" w14:textId="77777777" w:rsidR="006240A9" w:rsidRDefault="006240A9" w:rsidP="006240A9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68C78F63" w14:textId="77777777" w:rsidR="006240A9" w:rsidRDefault="006240A9" w:rsidP="006240A9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17 December 2021</w:t>
      </w:r>
    </w:p>
    <w:p w14:paraId="12809A53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44F37A" w14:textId="77777777" w:rsidR="006240A9" w:rsidRDefault="006240A9" w:rsidP="009139A6">
      <w:r>
        <w:separator/>
      </w:r>
    </w:p>
  </w:endnote>
  <w:endnote w:type="continuationSeparator" w:id="0">
    <w:p w14:paraId="3C904934" w14:textId="77777777" w:rsidR="006240A9" w:rsidRDefault="006240A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9F5FD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F97135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9D98F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AD1F71" w14:textId="77777777" w:rsidR="006240A9" w:rsidRDefault="006240A9" w:rsidP="009139A6">
      <w:r>
        <w:separator/>
      </w:r>
    </w:p>
  </w:footnote>
  <w:footnote w:type="continuationSeparator" w:id="0">
    <w:p w14:paraId="16D994F7" w14:textId="77777777" w:rsidR="006240A9" w:rsidRDefault="006240A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A7CE3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0788A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FF1C5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40A9"/>
    <w:rsid w:val="000666E0"/>
    <w:rsid w:val="002510B7"/>
    <w:rsid w:val="005C130B"/>
    <w:rsid w:val="006240A9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7FD80B"/>
  <w15:chartTrackingRefBased/>
  <w15:docId w15:val="{045789C6-A56D-4568-9BA8-06287E45F8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6240A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46</Words>
  <Characters>264</Characters>
  <Application>Microsoft Office Word</Application>
  <DocSecurity>0</DocSecurity>
  <Lines>2</Lines>
  <Paragraphs>1</Paragraphs>
  <ScaleCrop>false</ScaleCrop>
  <Company/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2022-01-18T08:14:00Z</dcterms:created>
  <dcterms:modified xsi:type="dcterms:W3CDTF">2022-01-18T08:14:00Z</dcterms:modified>
</cp:coreProperties>
</file>