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980B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HERTECOMBE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676A3FB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7DA0AF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A44DE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 Oxford.</w:t>
      </w:r>
    </w:p>
    <w:p w14:paraId="1980FD0D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p.65)</w:t>
      </w:r>
    </w:p>
    <w:p w14:paraId="04788DB4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0EBCA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C25D1B" w14:textId="77777777" w:rsidR="00973C18" w:rsidRDefault="00973C18" w:rsidP="00973C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14:paraId="45C16BE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BEE3" w14:textId="77777777" w:rsidR="00973C18" w:rsidRDefault="00973C18" w:rsidP="009139A6">
      <w:r>
        <w:separator/>
      </w:r>
    </w:p>
  </w:endnote>
  <w:endnote w:type="continuationSeparator" w:id="0">
    <w:p w14:paraId="62E0A9EC" w14:textId="77777777" w:rsidR="00973C18" w:rsidRDefault="00973C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0F3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B87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9D6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5C9B" w14:textId="77777777" w:rsidR="00973C18" w:rsidRDefault="00973C18" w:rsidP="009139A6">
      <w:r>
        <w:separator/>
      </w:r>
    </w:p>
  </w:footnote>
  <w:footnote w:type="continuationSeparator" w:id="0">
    <w:p w14:paraId="21CCF4E2" w14:textId="77777777" w:rsidR="00973C18" w:rsidRDefault="00973C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61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059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0FD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18"/>
    <w:rsid w:val="000666E0"/>
    <w:rsid w:val="002510B7"/>
    <w:rsid w:val="005C130B"/>
    <w:rsid w:val="00826F5C"/>
    <w:rsid w:val="009139A6"/>
    <w:rsid w:val="009448BB"/>
    <w:rsid w:val="00973C1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9A663"/>
  <w15:chartTrackingRefBased/>
  <w15:docId w15:val="{B37C1DCF-AF35-414D-9A96-0819E1E5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2021-11-17T16:46:00Z</dcterms:created>
  <dcterms:modified xsi:type="dcterms:W3CDTF">2021-11-17T16:47:00Z</dcterms:modified>
</cp:coreProperties>
</file>