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8FFAD" w14:textId="77777777" w:rsidR="008A1028" w:rsidRDefault="008A1028" w:rsidP="008A1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Humphrey HERSY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D754485" w14:textId="77777777" w:rsidR="008A1028" w:rsidRDefault="008A1028" w:rsidP="008A1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D296C0" w14:textId="77777777" w:rsidR="008A1028" w:rsidRDefault="008A1028" w:rsidP="008A1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E4E4C" w14:textId="77777777" w:rsidR="008A1028" w:rsidRDefault="008A1028" w:rsidP="008A1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Nottinghamshire.  </w:t>
      </w:r>
    </w:p>
    <w:p w14:paraId="5C3E678A" w14:textId="77777777" w:rsidR="008A1028" w:rsidRDefault="008A1028" w:rsidP="008A1028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pp.489-90)</w:t>
      </w:r>
    </w:p>
    <w:p w14:paraId="6117003C" w14:textId="77777777" w:rsidR="008A1028" w:rsidRDefault="008A1028" w:rsidP="008A1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0D53D" w14:textId="77777777" w:rsidR="008A1028" w:rsidRDefault="008A1028" w:rsidP="008A1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B15E06" w14:textId="77777777" w:rsidR="008A1028" w:rsidRDefault="008A1028" w:rsidP="008A1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2018</w:t>
      </w:r>
    </w:p>
    <w:p w14:paraId="067FB3AD" w14:textId="77777777" w:rsidR="006B2F86" w:rsidRPr="00E71FC3" w:rsidRDefault="008A10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B2692" w14:textId="77777777" w:rsidR="008A1028" w:rsidRDefault="008A1028" w:rsidP="00E71FC3">
      <w:pPr>
        <w:spacing w:after="0" w:line="240" w:lineRule="auto"/>
      </w:pPr>
      <w:r>
        <w:separator/>
      </w:r>
    </w:p>
  </w:endnote>
  <w:endnote w:type="continuationSeparator" w:id="0">
    <w:p w14:paraId="6E186CB2" w14:textId="77777777" w:rsidR="008A1028" w:rsidRDefault="008A10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B95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CB58F" w14:textId="77777777" w:rsidR="008A1028" w:rsidRDefault="008A1028" w:rsidP="00E71FC3">
      <w:pPr>
        <w:spacing w:after="0" w:line="240" w:lineRule="auto"/>
      </w:pPr>
      <w:r>
        <w:separator/>
      </w:r>
    </w:p>
  </w:footnote>
  <w:footnote w:type="continuationSeparator" w:id="0">
    <w:p w14:paraId="2E0BCB45" w14:textId="77777777" w:rsidR="008A1028" w:rsidRDefault="008A10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028"/>
    <w:rsid w:val="001A7C09"/>
    <w:rsid w:val="00577BD5"/>
    <w:rsid w:val="00656CBA"/>
    <w:rsid w:val="006A1F77"/>
    <w:rsid w:val="00733BE7"/>
    <w:rsid w:val="008A102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DFED4"/>
  <w15:chartTrackingRefBased/>
  <w15:docId w15:val="{88B60859-6B38-442F-B916-D0C46D73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102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2018-07-28T19:58:00Z</dcterms:created>
  <dcterms:modified xsi:type="dcterms:W3CDTF">2018-07-28T19:59:00Z</dcterms:modified>
</cp:coreProperties>
</file>