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F51" w:rsidRDefault="00A02F51" w:rsidP="00A02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ate HERSTE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02F51" w:rsidRDefault="00A02F51" w:rsidP="00A02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2F51" w:rsidRDefault="00A02F51" w:rsidP="00A02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2F51" w:rsidRDefault="00A02F51" w:rsidP="00A02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Crawley, Sussex, </w:t>
      </w:r>
    </w:p>
    <w:p w:rsidR="00A02F51" w:rsidRDefault="00A02F51" w:rsidP="00A02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Seyntcler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02F51" w:rsidRDefault="00A02F51" w:rsidP="00A02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21-380)</w:t>
      </w:r>
    </w:p>
    <w:p w:rsidR="00A02F51" w:rsidRDefault="00A02F51" w:rsidP="00A02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2F51" w:rsidRDefault="00A02F51" w:rsidP="00A02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2F51" w:rsidRPr="00FC0F06" w:rsidRDefault="00A02F51" w:rsidP="00A02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2016</w:t>
      </w:r>
    </w:p>
    <w:p w:rsidR="006B2F86" w:rsidRPr="00A02F51" w:rsidRDefault="00A02F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A02F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F51" w:rsidRDefault="00A02F51" w:rsidP="00E71FC3">
      <w:pPr>
        <w:spacing w:after="0" w:line="240" w:lineRule="auto"/>
      </w:pPr>
      <w:r>
        <w:separator/>
      </w:r>
    </w:p>
  </w:endnote>
  <w:endnote w:type="continuationSeparator" w:id="0">
    <w:p w:rsidR="00A02F51" w:rsidRDefault="00A02F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F51" w:rsidRDefault="00A02F51" w:rsidP="00E71FC3">
      <w:pPr>
        <w:spacing w:after="0" w:line="240" w:lineRule="auto"/>
      </w:pPr>
      <w:r>
        <w:separator/>
      </w:r>
    </w:p>
  </w:footnote>
  <w:footnote w:type="continuationSeparator" w:id="0">
    <w:p w:rsidR="00A02F51" w:rsidRDefault="00A02F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F51"/>
    <w:rsid w:val="00A02F5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F3977"/>
  <w15:chartTrackingRefBased/>
  <w15:docId w15:val="{2478E09B-7272-4293-89AF-DDDE9832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2016-04-27T15:35:00Z</dcterms:created>
  <dcterms:modified xsi:type="dcterms:W3CDTF">2016-04-27T15:36:00Z</dcterms:modified>
</cp:coreProperties>
</file>