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HERST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b.ca.1371)</w:t>
      </w:r>
    </w:p>
    <w:p w:rsidR="00C664A1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Buckland, Kent.</w:t>
      </w:r>
    </w:p>
    <w:p w:rsidR="00C664A1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4A1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4A1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Servant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Frogenhale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21-307)</w:t>
      </w:r>
    </w:p>
    <w:p w:rsidR="00C664A1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4A1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4A1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Buckland to prove the age of</w:t>
      </w:r>
    </w:p>
    <w:p w:rsidR="00C664A1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John’s son, William(q.v.).  He was able to confirm that William was born</w:t>
      </w:r>
    </w:p>
    <w:p w:rsidR="00C664A1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on 13 September 1398 having seen the date written in a </w:t>
      </w:r>
      <w:proofErr w:type="spellStart"/>
      <w:r>
        <w:rPr>
          <w:rFonts w:ascii="Times New Roman" w:hAnsi="Times New Roman" w:cs="Times New Roman"/>
          <w:sz w:val="24"/>
          <w:szCs w:val="24"/>
        </w:rPr>
        <w:t>missal</w:t>
      </w:r>
      <w:proofErr w:type="spellEnd"/>
      <w:r>
        <w:rPr>
          <w:rFonts w:ascii="Times New Roman" w:hAnsi="Times New Roman" w:cs="Times New Roman"/>
          <w:sz w:val="24"/>
          <w:szCs w:val="24"/>
        </w:rPr>
        <w:t>.  (ibid.)</w:t>
      </w:r>
    </w:p>
    <w:p w:rsidR="00C664A1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4A1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664A1" w:rsidRPr="00C664A1" w:rsidRDefault="00C664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2016</w:t>
      </w:r>
      <w:bookmarkStart w:id="0" w:name="_GoBack"/>
      <w:bookmarkEnd w:id="0"/>
    </w:p>
    <w:sectPr w:rsidR="00C664A1" w:rsidRPr="00C664A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4A1" w:rsidRDefault="00C664A1" w:rsidP="00E71FC3">
      <w:pPr>
        <w:spacing w:after="0" w:line="240" w:lineRule="auto"/>
      </w:pPr>
      <w:r>
        <w:separator/>
      </w:r>
    </w:p>
  </w:endnote>
  <w:endnote w:type="continuationSeparator" w:id="0">
    <w:p w:rsidR="00C664A1" w:rsidRDefault="00C664A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4A1" w:rsidRDefault="00C664A1" w:rsidP="00E71FC3">
      <w:pPr>
        <w:spacing w:after="0" w:line="240" w:lineRule="auto"/>
      </w:pPr>
      <w:r>
        <w:separator/>
      </w:r>
    </w:p>
  </w:footnote>
  <w:footnote w:type="continuationSeparator" w:id="0">
    <w:p w:rsidR="00C664A1" w:rsidRDefault="00C664A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4A1"/>
    <w:rsid w:val="00AB52E8"/>
    <w:rsid w:val="00B16D3F"/>
    <w:rsid w:val="00C664A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1DCC0"/>
  <w15:chartTrackingRefBased/>
  <w15:docId w15:val="{098203B7-A999-4FCC-8B2E-6FA3780AA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2016-03-22T20:29:00Z</dcterms:created>
  <dcterms:modified xsi:type="dcterms:W3CDTF">2016-03-22T20:34:00Z</dcterms:modified>
</cp:coreProperties>
</file>