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HERST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Sittingbourne,</w:t>
      </w:r>
    </w:p>
    <w:p w:rsid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Kent,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Frogenhale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21-306)</w:t>
      </w:r>
    </w:p>
    <w:p w:rsid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61E23" w:rsidRDefault="00061E23" w:rsidP="00061E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6B2F86" w:rsidRPr="00061E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E23" w:rsidRDefault="00061E23" w:rsidP="00E71FC3">
      <w:pPr>
        <w:spacing w:after="0" w:line="240" w:lineRule="auto"/>
      </w:pPr>
      <w:r>
        <w:separator/>
      </w:r>
    </w:p>
  </w:endnote>
  <w:endnote w:type="continuationSeparator" w:id="0">
    <w:p w:rsidR="00061E23" w:rsidRDefault="00061E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E23" w:rsidRDefault="00061E23" w:rsidP="00E71FC3">
      <w:pPr>
        <w:spacing w:after="0" w:line="240" w:lineRule="auto"/>
      </w:pPr>
      <w:r>
        <w:separator/>
      </w:r>
    </w:p>
  </w:footnote>
  <w:footnote w:type="continuationSeparator" w:id="0">
    <w:p w:rsidR="00061E23" w:rsidRDefault="00061E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E23"/>
    <w:rsid w:val="00061E2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6739"/>
  <w15:chartTrackingRefBased/>
  <w15:docId w15:val="{2763869D-0DF2-4F10-967F-ECEA11B7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2016-03-22T19:46:00Z</dcterms:created>
  <dcterms:modified xsi:type="dcterms:W3CDTF">2016-03-22T19:47:00Z</dcterms:modified>
</cp:coreProperties>
</file>