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E62F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HERST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fl.1498)</w:t>
      </w:r>
    </w:p>
    <w:p w14:paraId="386F89FE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0DA4ED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7CCECB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Elizabeth(q.v.).</w:t>
      </w:r>
    </w:p>
    <w:p w14:paraId="17163284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99CB397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A28631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2D394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187B9D13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detinue against Alice Orme of </w:t>
      </w:r>
    </w:p>
    <w:p w14:paraId="5945A03E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Kingston-on-Thames, widow(q.v.).   (ibid.)</w:t>
      </w:r>
    </w:p>
    <w:p w14:paraId="5F214928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1B006D2F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Edlyn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7A695BE4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Berkhampstead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   (ibid.)</w:t>
      </w:r>
    </w:p>
    <w:p w14:paraId="36F74665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4754613D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John Ronde of </w:t>
      </w:r>
    </w:p>
    <w:p w14:paraId="0B23451E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Ware, Hertfordshire(q.v.).   (ibid.)</w:t>
      </w:r>
    </w:p>
    <w:p w14:paraId="631F4F36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432EB71D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Henry Vavasour of </w:t>
      </w:r>
    </w:p>
    <w:p w14:paraId="7233ADF9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brasier(q.v.).   (ibid.)</w:t>
      </w:r>
    </w:p>
    <w:p w14:paraId="43A60C83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They 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the executors of Eliot</w:t>
      </w:r>
    </w:p>
    <w:p w14:paraId="543ADC86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Alfonse of London, vintner, made a plaint of debt against John Bulmer of </w:t>
      </w:r>
    </w:p>
    <w:p w14:paraId="712ADFD6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Bedford(q.v.).   (ibid.)</w:t>
      </w:r>
    </w:p>
    <w:p w14:paraId="14DA08CF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0AE9D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78677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E5D5F" w14:textId="77777777" w:rsidR="00BB3673" w:rsidRDefault="00BB3673" w:rsidP="00BB36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202696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3E0B2" w14:textId="77777777" w:rsidR="00BB3673" w:rsidRDefault="00BB3673" w:rsidP="009139A6">
      <w:r>
        <w:separator/>
      </w:r>
    </w:p>
  </w:endnote>
  <w:endnote w:type="continuationSeparator" w:id="0">
    <w:p w14:paraId="12D6BCB4" w14:textId="77777777" w:rsidR="00BB3673" w:rsidRDefault="00BB36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63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29F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DB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B62A" w14:textId="77777777" w:rsidR="00BB3673" w:rsidRDefault="00BB3673" w:rsidP="009139A6">
      <w:r>
        <w:separator/>
      </w:r>
    </w:p>
  </w:footnote>
  <w:footnote w:type="continuationSeparator" w:id="0">
    <w:p w14:paraId="20908521" w14:textId="77777777" w:rsidR="00BB3673" w:rsidRDefault="00BB36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DB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40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EA8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7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367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C3143"/>
  <w15:chartTrackingRefBased/>
  <w15:docId w15:val="{71369E8D-B744-4E78-A7DF-C59917E2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36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2022-06-08T14:34:00Z</dcterms:created>
  <dcterms:modified xsi:type="dcterms:W3CDTF">2022-06-08T14:34:00Z</dcterms:modified>
</cp:coreProperties>
</file>